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024BAD">
        <w:rPr>
          <w:b/>
          <w:bCs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7" o:title=""/>
          </v:shape>
        </w:pict>
      </w:r>
    </w:p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024BAD">
        <w:rPr>
          <w:b/>
          <w:bCs/>
          <w:sz w:val="28"/>
          <w:szCs w:val="28"/>
          <w:u w:val="single"/>
        </w:rPr>
        <w:pict>
          <v:shape id="_x0000_i1026" type="#_x0000_t75" style="width:476.25pt;height:673.5pt">
            <v:imagedata r:id="rId8" o:title=""/>
          </v:shape>
        </w:pict>
      </w:r>
    </w:p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9A61D5" w:rsidRPr="00D10D37" w:rsidRDefault="009A61D5" w:rsidP="002800FB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D10D37">
        <w:rPr>
          <w:b/>
          <w:bCs/>
          <w:sz w:val="28"/>
          <w:szCs w:val="28"/>
          <w:u w:val="single"/>
        </w:rPr>
        <w:t>1. Введение.</w:t>
      </w:r>
    </w:p>
    <w:p w:rsidR="009A61D5" w:rsidRDefault="009A61D5" w:rsidP="002800FB">
      <w:pPr>
        <w:widowControl w:val="0"/>
        <w:autoSpaceDE w:val="0"/>
        <w:adjustRightInd w:val="0"/>
        <w:jc w:val="center"/>
        <w:rPr>
          <w:b/>
          <w:bCs/>
          <w:color w:val="0000FF"/>
          <w:sz w:val="28"/>
          <w:szCs w:val="28"/>
          <w:u w:val="single"/>
        </w:rPr>
      </w:pPr>
    </w:p>
    <w:p w:rsidR="009A61D5" w:rsidRPr="009D72EA" w:rsidRDefault="009A61D5" w:rsidP="009D72EA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D10D37">
        <w:rPr>
          <w:color w:val="000000"/>
          <w:sz w:val="28"/>
          <w:szCs w:val="28"/>
        </w:rPr>
        <w:t xml:space="preserve">Рабочая программа учебной дисциплины </w:t>
      </w:r>
      <w:r w:rsidRPr="00A71CD1">
        <w:rPr>
          <w:b/>
          <w:bCs/>
          <w:color w:val="000000"/>
          <w:sz w:val="28"/>
          <w:szCs w:val="28"/>
        </w:rPr>
        <w:t>«Исполнительское мастерство» ПМ.02 «Производственно-технологическая деятельность», 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 xml:space="preserve">» является частью основной образовательной программы в соответствии с ФГОС по специальности </w:t>
      </w:r>
      <w:r w:rsidRPr="00A71CD1">
        <w:rPr>
          <w:b/>
          <w:bCs/>
          <w:color w:val="000000"/>
          <w:sz w:val="28"/>
          <w:szCs w:val="28"/>
        </w:rPr>
        <w:t xml:space="preserve">СПО </w:t>
      </w:r>
      <w:r>
        <w:rPr>
          <w:b/>
          <w:bCs/>
          <w:color w:val="000000"/>
          <w:sz w:val="28"/>
          <w:szCs w:val="28"/>
        </w:rPr>
        <w:t>54.02.02</w:t>
      </w:r>
      <w:r w:rsidRPr="00A71CD1">
        <w:rPr>
          <w:b/>
          <w:bCs/>
          <w:color w:val="000000"/>
          <w:sz w:val="28"/>
          <w:szCs w:val="28"/>
        </w:rPr>
        <w:t xml:space="preserve"> «Декоративно-прикладное искусство и народные промыслы»</w:t>
      </w:r>
      <w:r>
        <w:rPr>
          <w:b/>
          <w:bCs/>
          <w:color w:val="000000"/>
          <w:sz w:val="28"/>
          <w:szCs w:val="28"/>
        </w:rPr>
        <w:t xml:space="preserve"> </w:t>
      </w:r>
      <w:r w:rsidRPr="00D10D37">
        <w:rPr>
          <w:color w:val="000000"/>
          <w:sz w:val="28"/>
          <w:szCs w:val="28"/>
        </w:rPr>
        <w:t>углубленной подготовки в части освоения основного вида профессиональной деятельности</w:t>
      </w:r>
      <w:r>
        <w:rPr>
          <w:color w:val="000000"/>
          <w:sz w:val="28"/>
          <w:szCs w:val="28"/>
        </w:rPr>
        <w:t>:</w:t>
      </w:r>
    </w:p>
    <w:p w:rsidR="009A61D5" w:rsidRPr="00D31BBD" w:rsidRDefault="009A61D5" w:rsidP="00170FE8">
      <w:pPr>
        <w:pStyle w:val="List2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b/>
          <w:bCs/>
          <w:sz w:val="28"/>
          <w:szCs w:val="28"/>
        </w:rPr>
        <w:t xml:space="preserve">1. </w:t>
      </w:r>
      <w:r w:rsidRPr="00D31BBD">
        <w:rPr>
          <w:sz w:val="28"/>
          <w:szCs w:val="28"/>
        </w:rPr>
        <w:t>Творческая и исполнительская деятельность (изготовление изделий декоративно-прикладного искусства индивидуального и интерьерного назначения).</w:t>
      </w:r>
    </w:p>
    <w:p w:rsidR="009A61D5" w:rsidRPr="00D31BBD" w:rsidRDefault="009A61D5" w:rsidP="00170FE8">
      <w:pPr>
        <w:pStyle w:val="List2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b/>
          <w:bCs/>
          <w:sz w:val="28"/>
          <w:szCs w:val="28"/>
        </w:rPr>
        <w:t xml:space="preserve">2. </w:t>
      </w:r>
      <w:r w:rsidRPr="00D31BBD">
        <w:rPr>
          <w:sz w:val="28"/>
          <w:szCs w:val="28"/>
        </w:rPr>
        <w:t>Производственно-технологическая деятельность (изготовление бытовых предметов прикладного характера на традиционных художественных производствах, в организациях малого и среднего бизнеса).</w:t>
      </w:r>
    </w:p>
    <w:p w:rsidR="009A61D5" w:rsidRPr="006E635C" w:rsidRDefault="009A61D5" w:rsidP="00B45704">
      <w:pPr>
        <w:pStyle w:val="List2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b/>
          <w:bCs/>
          <w:sz w:val="28"/>
          <w:szCs w:val="28"/>
        </w:rPr>
        <w:t>3. </w:t>
      </w:r>
      <w:r w:rsidRPr="00D31BBD">
        <w:rPr>
          <w:sz w:val="28"/>
          <w:szCs w:val="28"/>
        </w:rPr>
        <w:t>Педагогическая деятельность (учебно-методическое обеспечение образовательного процесса в детских школах искусств, детских художественных школах, других учреждениях дополнительного образования, в о</w:t>
      </w:r>
      <w:r>
        <w:rPr>
          <w:sz w:val="28"/>
          <w:szCs w:val="28"/>
        </w:rPr>
        <w:t>бщеобразовательных учреждениях,</w:t>
      </w:r>
      <w:r w:rsidRPr="00D31BBD">
        <w:rPr>
          <w:sz w:val="28"/>
          <w:szCs w:val="28"/>
        </w:rPr>
        <w:t xml:space="preserve"> учреждениях СПО).</w:t>
      </w:r>
    </w:p>
    <w:p w:rsidR="009A61D5" w:rsidRPr="00D31BBD" w:rsidRDefault="009A61D5" w:rsidP="00F06CFE">
      <w:pPr>
        <w:ind w:firstLine="720"/>
        <w:jc w:val="both"/>
        <w:rPr>
          <w:sz w:val="28"/>
          <w:szCs w:val="28"/>
        </w:rPr>
      </w:pPr>
    </w:p>
    <w:p w:rsidR="009A61D5" w:rsidRPr="00D31BBD" w:rsidRDefault="009A61D5" w:rsidP="00170FE8">
      <w:pPr>
        <w:pStyle w:val="List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Художник народных художественных промыслов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BBD">
        <w:rPr>
          <w:rFonts w:ascii="Times New Roman" w:hAnsi="Times New Roman" w:cs="Times New Roman"/>
          <w:sz w:val="28"/>
          <w:szCs w:val="28"/>
        </w:rPr>
        <w:t xml:space="preserve">должен обладать </w:t>
      </w:r>
      <w:r w:rsidRPr="00D31BBD">
        <w:rPr>
          <w:rFonts w:ascii="Times New Roman" w:hAnsi="Times New Roman" w:cs="Times New Roman"/>
          <w:b/>
          <w:bCs/>
          <w:sz w:val="28"/>
          <w:szCs w:val="28"/>
        </w:rPr>
        <w:t xml:space="preserve">общими компетенциями, </w:t>
      </w:r>
      <w:r w:rsidRPr="00D31BBD">
        <w:rPr>
          <w:rFonts w:ascii="Times New Roman" w:hAnsi="Times New Roman" w:cs="Times New Roman"/>
          <w:sz w:val="28"/>
          <w:szCs w:val="28"/>
        </w:rPr>
        <w:t>включающими в себя способность: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3. Принимать решения в стандартных и нестандартных ситуациях и нести за них ответственность.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5. Использовать информационно-коммуникационные технологии в профессиональной деятельности.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6. Работать в коллективе, эффективно общаться с коллегами, руководством, потребителями.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7. Брать на себя ответственность за работу членов команды (подчиненных), результат выполнения заданий.</w:t>
      </w:r>
    </w:p>
    <w:p w:rsidR="009A61D5" w:rsidRPr="00D31BBD" w:rsidRDefault="009A61D5" w:rsidP="00170FE8">
      <w:pPr>
        <w:pStyle w:val="List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A61D5" w:rsidRPr="00892EC5" w:rsidRDefault="009A61D5" w:rsidP="005F00CC">
      <w:pPr>
        <w:pStyle w:val="List2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 9. Ориентироваться в условиях частой смены технологий в профессиональной деятельности.</w:t>
      </w:r>
    </w:p>
    <w:p w:rsidR="009A61D5" w:rsidRPr="00892EC5" w:rsidRDefault="009A61D5" w:rsidP="005F00CC">
      <w:pPr>
        <w:pStyle w:val="List2"/>
        <w:widowControl w:val="0"/>
        <w:ind w:left="0" w:firstLine="720"/>
        <w:jc w:val="both"/>
        <w:rPr>
          <w:sz w:val="28"/>
          <w:szCs w:val="28"/>
        </w:rPr>
      </w:pPr>
    </w:p>
    <w:p w:rsidR="009A61D5" w:rsidRPr="00892EC5" w:rsidRDefault="009A61D5" w:rsidP="005F00CC">
      <w:pPr>
        <w:pStyle w:val="List2"/>
        <w:widowControl w:val="0"/>
        <w:ind w:left="0" w:firstLine="720"/>
        <w:jc w:val="both"/>
        <w:rPr>
          <w:sz w:val="28"/>
          <w:szCs w:val="28"/>
        </w:rPr>
      </w:pP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Профессиональные компетенции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b/>
          <w:bCs/>
          <w:sz w:val="28"/>
          <w:szCs w:val="28"/>
        </w:rPr>
      </w:pPr>
      <w:r w:rsidRPr="00832BAB">
        <w:rPr>
          <w:b/>
          <w:bCs/>
          <w:sz w:val="28"/>
          <w:szCs w:val="28"/>
        </w:rPr>
        <w:t>Творческая и исполнительская деятельность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 2.1. Копировать бытовые изделия традиционного прикладного искусства.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 2.2.  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 2.3. Составлять технологические карты исполнения изделий декоративно-прикладного и народного искусства.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 2.4. Использовать компьютерные технологии при реализации замысла в изготовлении изделия традиционно-прикладного искусства.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 2.5. Планировать работу коллектива исполнителей и собственную деятельность.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 2.6. Контролировать изготовление изделий на предмет соответствия требованиям, предъявляемым к изделиям декоративно-прикладного и народного искусства.</w:t>
      </w:r>
    </w:p>
    <w:p w:rsidR="009A61D5" w:rsidRPr="00832BAB" w:rsidRDefault="009A61D5" w:rsidP="00832BAB">
      <w:pPr>
        <w:tabs>
          <w:tab w:val="num" w:pos="-540"/>
        </w:tabs>
        <w:ind w:left="-57" w:right="57" w:firstLine="709"/>
        <w:jc w:val="both"/>
        <w:rPr>
          <w:sz w:val="28"/>
          <w:szCs w:val="28"/>
        </w:rPr>
      </w:pPr>
      <w:r w:rsidRPr="00832BAB">
        <w:rPr>
          <w:sz w:val="28"/>
          <w:szCs w:val="28"/>
        </w:rPr>
        <w:t>ПК 2.7. Обеспечивать и соблюдать правила и нормы безопасности в профессиональной деятельности.</w:t>
      </w:r>
    </w:p>
    <w:p w:rsidR="009A61D5" w:rsidRPr="00892EC5" w:rsidRDefault="009A61D5" w:rsidP="005F00CC">
      <w:pPr>
        <w:pStyle w:val="List2"/>
        <w:widowControl w:val="0"/>
        <w:ind w:left="0" w:firstLine="720"/>
        <w:jc w:val="both"/>
        <w:rPr>
          <w:sz w:val="28"/>
          <w:szCs w:val="28"/>
        </w:rPr>
      </w:pPr>
    </w:p>
    <w:p w:rsidR="009A61D5" w:rsidRPr="0053758F" w:rsidRDefault="009A61D5" w:rsidP="00A71CD1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D10D37">
        <w:rPr>
          <w:color w:val="000000"/>
          <w:sz w:val="28"/>
          <w:szCs w:val="28"/>
        </w:rPr>
        <w:t xml:space="preserve">Рабочая программа дисциплины </w:t>
      </w:r>
      <w:r w:rsidRPr="00A71CD1">
        <w:rPr>
          <w:b/>
          <w:bCs/>
          <w:color w:val="000000"/>
          <w:sz w:val="28"/>
          <w:szCs w:val="28"/>
        </w:rPr>
        <w:t>«Исполнительское мастерство</w:t>
      </w:r>
      <w:r>
        <w:rPr>
          <w:b/>
          <w:bCs/>
          <w:color w:val="000000"/>
          <w:sz w:val="28"/>
          <w:szCs w:val="28"/>
        </w:rPr>
        <w:t>», ПМ.02</w:t>
      </w:r>
      <w:r w:rsidRPr="00A71CD1">
        <w:rPr>
          <w:b/>
          <w:bCs/>
          <w:color w:val="000000"/>
          <w:sz w:val="28"/>
          <w:szCs w:val="28"/>
        </w:rPr>
        <w:t>«Производственно-технологическая деятельность», 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A71CD1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 xml:space="preserve"> </w:t>
      </w:r>
      <w:r w:rsidRPr="00D10D37">
        <w:rPr>
          <w:color w:val="000000"/>
          <w:sz w:val="28"/>
          <w:szCs w:val="28"/>
        </w:rPr>
        <w:t>может быть использована</w:t>
      </w:r>
      <w:r>
        <w:rPr>
          <w:color w:val="000000"/>
          <w:sz w:val="28"/>
          <w:szCs w:val="28"/>
        </w:rPr>
        <w:t xml:space="preserve"> </w:t>
      </w:r>
      <w:r w:rsidRPr="00D10D37">
        <w:rPr>
          <w:color w:val="000000"/>
          <w:sz w:val="28"/>
          <w:szCs w:val="28"/>
        </w:rPr>
        <w:t>в следующих областях профессиональной деятельности выпускников</w:t>
      </w:r>
      <w:r>
        <w:rPr>
          <w:color w:val="000000"/>
          <w:sz w:val="28"/>
          <w:szCs w:val="28"/>
        </w:rPr>
        <w:t>:</w:t>
      </w:r>
    </w:p>
    <w:p w:rsidR="009A61D5" w:rsidRPr="00AB3307" w:rsidRDefault="009A61D5" w:rsidP="007779C5">
      <w:pPr>
        <w:pStyle w:val="BodyTextIndent"/>
        <w:spacing w:after="0"/>
        <w:ind w:left="0"/>
        <w:jc w:val="both"/>
        <w:rPr>
          <w:b/>
          <w:bCs/>
          <w:sz w:val="28"/>
          <w:szCs w:val="28"/>
        </w:rPr>
      </w:pPr>
      <w:r w:rsidRPr="00D10D37"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>Х</w:t>
      </w:r>
      <w:r w:rsidRPr="00D31BBD">
        <w:rPr>
          <w:sz w:val="28"/>
          <w:szCs w:val="28"/>
        </w:rPr>
        <w:t>удожественное проектирование и изготовление изделий де</w:t>
      </w:r>
      <w:r>
        <w:rPr>
          <w:sz w:val="28"/>
          <w:szCs w:val="28"/>
        </w:rPr>
        <w:t>коративно-прикладного искусства.</w:t>
      </w:r>
    </w:p>
    <w:p w:rsidR="009A61D5" w:rsidRPr="00D10D37" w:rsidRDefault="009A61D5" w:rsidP="00A573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  <w:r w:rsidRPr="00D10D37"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>О</w:t>
      </w:r>
      <w:r w:rsidRPr="00D31BBD">
        <w:rPr>
          <w:sz w:val="28"/>
          <w:szCs w:val="28"/>
        </w:rPr>
        <w:t>бразование художественное в детски</w:t>
      </w:r>
      <w:r>
        <w:rPr>
          <w:sz w:val="28"/>
          <w:szCs w:val="28"/>
        </w:rPr>
        <w:t xml:space="preserve">х </w:t>
      </w:r>
      <w:r w:rsidRPr="00D31BBD">
        <w:rPr>
          <w:sz w:val="28"/>
          <w:szCs w:val="28"/>
        </w:rPr>
        <w:t>школах искусств, детских художественных школах, других учреждениях</w:t>
      </w:r>
      <w:r>
        <w:rPr>
          <w:sz w:val="28"/>
          <w:szCs w:val="28"/>
        </w:rPr>
        <w:t xml:space="preserve"> </w:t>
      </w:r>
      <w:r w:rsidRPr="00D31BBD">
        <w:rPr>
          <w:sz w:val="28"/>
          <w:szCs w:val="28"/>
        </w:rPr>
        <w:t>дополнительного образования</w:t>
      </w:r>
      <w:r>
        <w:rPr>
          <w:sz w:val="28"/>
          <w:szCs w:val="28"/>
        </w:rPr>
        <w:t>.</w:t>
      </w:r>
    </w:p>
    <w:p w:rsidR="009A61D5" w:rsidRDefault="009A61D5" w:rsidP="00AB3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D10D37">
        <w:rPr>
          <w:color w:val="000000"/>
          <w:sz w:val="28"/>
          <w:szCs w:val="28"/>
        </w:rPr>
        <w:t>3.</w:t>
      </w:r>
      <w:r>
        <w:rPr>
          <w:sz w:val="28"/>
          <w:szCs w:val="28"/>
        </w:rPr>
        <w:t>Общеобразовательные учреждения.</w:t>
      </w:r>
    </w:p>
    <w:p w:rsidR="009A61D5" w:rsidRPr="00AB3307" w:rsidRDefault="009A61D5" w:rsidP="00AB3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sz w:val="28"/>
          <w:szCs w:val="28"/>
        </w:rPr>
        <w:t>Учреждения</w:t>
      </w:r>
      <w:r w:rsidRPr="00D31BBD">
        <w:rPr>
          <w:sz w:val="28"/>
          <w:szCs w:val="28"/>
        </w:rPr>
        <w:t xml:space="preserve"> СПО. </w:t>
      </w:r>
    </w:p>
    <w:p w:rsidR="009A61D5" w:rsidRPr="00D10D37" w:rsidRDefault="009A61D5" w:rsidP="00AB33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</w:p>
    <w:p w:rsidR="009A61D5" w:rsidRPr="00AB54A7" w:rsidRDefault="009A61D5" w:rsidP="00AB54A7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D10D37">
        <w:rPr>
          <w:color w:val="000000"/>
          <w:sz w:val="28"/>
          <w:szCs w:val="28"/>
        </w:rPr>
        <w:t xml:space="preserve">Учебная дисциплина </w:t>
      </w:r>
      <w:r w:rsidRPr="00A71CD1">
        <w:rPr>
          <w:b/>
          <w:bCs/>
          <w:color w:val="000000"/>
          <w:sz w:val="28"/>
          <w:szCs w:val="28"/>
        </w:rPr>
        <w:t>«Исполнительское мастерство</w:t>
      </w:r>
      <w:r>
        <w:rPr>
          <w:b/>
          <w:bCs/>
          <w:color w:val="000000"/>
          <w:sz w:val="28"/>
          <w:szCs w:val="28"/>
        </w:rPr>
        <w:t xml:space="preserve">», </w:t>
      </w:r>
      <w:r w:rsidRPr="00A71CD1">
        <w:rPr>
          <w:b/>
          <w:bCs/>
          <w:color w:val="000000"/>
          <w:sz w:val="28"/>
          <w:szCs w:val="28"/>
        </w:rPr>
        <w:t>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A71CD1">
        <w:rPr>
          <w:b/>
          <w:bCs/>
          <w:color w:val="000000"/>
          <w:sz w:val="28"/>
          <w:szCs w:val="28"/>
        </w:rPr>
        <w:t>»</w:t>
      </w:r>
      <w:r w:rsidRPr="00D10D37">
        <w:rPr>
          <w:color w:val="000000"/>
          <w:sz w:val="28"/>
          <w:szCs w:val="28"/>
        </w:rPr>
        <w:t>в структуре основной профессиональной образов</w:t>
      </w:r>
      <w:r>
        <w:rPr>
          <w:color w:val="000000"/>
          <w:sz w:val="28"/>
          <w:szCs w:val="28"/>
        </w:rPr>
        <w:t xml:space="preserve">ательной программы принадлежит </w:t>
      </w:r>
      <w:r w:rsidRPr="00D10D37">
        <w:rPr>
          <w:color w:val="000000"/>
          <w:sz w:val="28"/>
          <w:szCs w:val="28"/>
        </w:rPr>
        <w:t xml:space="preserve">к </w:t>
      </w:r>
      <w:r>
        <w:rPr>
          <w:color w:val="000000"/>
          <w:sz w:val="28"/>
          <w:szCs w:val="28"/>
        </w:rPr>
        <w:t xml:space="preserve">профессиональному модулю </w:t>
      </w:r>
      <w:r w:rsidRPr="006B57E8">
        <w:rPr>
          <w:b/>
          <w:bCs/>
          <w:color w:val="000000"/>
          <w:sz w:val="28"/>
          <w:szCs w:val="28"/>
        </w:rPr>
        <w:t xml:space="preserve">ПМ.02 </w:t>
      </w:r>
      <w:r>
        <w:rPr>
          <w:b/>
          <w:bCs/>
          <w:color w:val="000000"/>
          <w:sz w:val="28"/>
          <w:szCs w:val="28"/>
        </w:rPr>
        <w:t>«</w:t>
      </w:r>
      <w:r w:rsidRPr="006B57E8">
        <w:rPr>
          <w:b/>
          <w:bCs/>
          <w:color w:val="000000"/>
          <w:sz w:val="28"/>
          <w:szCs w:val="28"/>
        </w:rPr>
        <w:t>Производственно-технологическая деятельность</w:t>
      </w:r>
      <w:r>
        <w:rPr>
          <w:b/>
          <w:bCs/>
          <w:color w:val="000000"/>
          <w:sz w:val="28"/>
          <w:szCs w:val="28"/>
        </w:rPr>
        <w:t>»</w:t>
      </w:r>
      <w:r w:rsidRPr="006B57E8">
        <w:rPr>
          <w:b/>
          <w:bCs/>
          <w:color w:val="000000"/>
          <w:sz w:val="28"/>
          <w:szCs w:val="28"/>
        </w:rPr>
        <w:t>.</w:t>
      </w:r>
    </w:p>
    <w:p w:rsidR="009A61D5" w:rsidRDefault="009A61D5" w:rsidP="00D509A4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9A61D5" w:rsidRPr="00156700" w:rsidRDefault="009A61D5" w:rsidP="00156700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2. </w:t>
      </w:r>
      <w:r w:rsidRPr="00156700">
        <w:rPr>
          <w:b/>
          <w:bCs/>
          <w:sz w:val="28"/>
          <w:szCs w:val="28"/>
          <w:u w:val="single"/>
        </w:rPr>
        <w:t>Цель и задачи дисциплины.</w:t>
      </w:r>
    </w:p>
    <w:p w:rsidR="009A61D5" w:rsidRPr="00156700" w:rsidRDefault="009A61D5" w:rsidP="00BE42B5">
      <w:pPr>
        <w:pStyle w:val="NormalWeb"/>
      </w:pPr>
    </w:p>
    <w:p w:rsidR="009A61D5" w:rsidRPr="00892EC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70F90">
        <w:rPr>
          <w:b/>
          <w:bCs/>
          <w:sz w:val="28"/>
          <w:szCs w:val="28"/>
        </w:rPr>
        <w:t>Целью</w:t>
      </w:r>
      <w:r>
        <w:rPr>
          <w:b/>
          <w:bCs/>
          <w:sz w:val="28"/>
          <w:szCs w:val="28"/>
        </w:rPr>
        <w:t xml:space="preserve"> </w:t>
      </w:r>
      <w:r w:rsidRPr="0095655C">
        <w:rPr>
          <w:b/>
          <w:bCs/>
          <w:sz w:val="28"/>
          <w:szCs w:val="28"/>
        </w:rPr>
        <w:t>курса является</w:t>
      </w:r>
      <w:r w:rsidRPr="00E70F90">
        <w:rPr>
          <w:sz w:val="28"/>
          <w:szCs w:val="28"/>
        </w:rPr>
        <w:t>:</w:t>
      </w:r>
    </w:p>
    <w:p w:rsidR="009A61D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CB2BD0">
        <w:rPr>
          <w:sz w:val="28"/>
          <w:szCs w:val="28"/>
        </w:rPr>
        <w:t xml:space="preserve">рактическое освоение студентами художественного языка </w:t>
      </w:r>
      <w:r>
        <w:rPr>
          <w:sz w:val="28"/>
          <w:szCs w:val="28"/>
        </w:rPr>
        <w:t>изделий декоративно-прикладного искусства,</w:t>
      </w:r>
      <w:r w:rsidRPr="00CB2BD0">
        <w:rPr>
          <w:sz w:val="28"/>
          <w:szCs w:val="28"/>
        </w:rPr>
        <w:t xml:space="preserve"> его сущности, стилевых особенностей, традиционных художественных и технологических приемов</w:t>
      </w:r>
      <w:r>
        <w:rPr>
          <w:sz w:val="28"/>
          <w:szCs w:val="28"/>
        </w:rPr>
        <w:t>.</w:t>
      </w:r>
    </w:p>
    <w:p w:rsidR="009A61D5" w:rsidRPr="00156700" w:rsidRDefault="009A61D5" w:rsidP="00BE42B5">
      <w:pPr>
        <w:pStyle w:val="NormalWeb"/>
      </w:pPr>
      <w:r w:rsidRPr="00156700">
        <w:tab/>
      </w:r>
    </w:p>
    <w:p w:rsidR="009A61D5" w:rsidRPr="00892EC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70F90">
        <w:rPr>
          <w:b/>
          <w:bCs/>
          <w:sz w:val="28"/>
          <w:szCs w:val="28"/>
        </w:rPr>
        <w:t>Задачами</w:t>
      </w:r>
      <w:r>
        <w:rPr>
          <w:b/>
          <w:bCs/>
          <w:sz w:val="28"/>
          <w:szCs w:val="28"/>
        </w:rPr>
        <w:t xml:space="preserve"> </w:t>
      </w:r>
      <w:r w:rsidRPr="0095655C">
        <w:rPr>
          <w:b/>
          <w:bCs/>
          <w:sz w:val="28"/>
          <w:szCs w:val="28"/>
        </w:rPr>
        <w:t>курса являются</w:t>
      </w:r>
      <w:r w:rsidRPr="00E70F90">
        <w:rPr>
          <w:sz w:val="28"/>
          <w:szCs w:val="28"/>
        </w:rPr>
        <w:t>:</w:t>
      </w:r>
    </w:p>
    <w:p w:rsidR="009A61D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сформировать у студентов понимание художественного произведения как синтеза предметной формы, материала и художественного оформления;</w:t>
      </w:r>
    </w:p>
    <w:p w:rsidR="009A61D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заложить основы композиционного мышления и особенного мировосприятия;</w:t>
      </w:r>
    </w:p>
    <w:p w:rsidR="009A61D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научить учащихся правильно и последовательно работать с материалами;</w:t>
      </w:r>
    </w:p>
    <w:p w:rsidR="009A61D5" w:rsidRDefault="009A61D5" w:rsidP="00E70F9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познакомить с оборудованием и инструментами, правилами по технике безопасности.</w:t>
      </w:r>
    </w:p>
    <w:p w:rsidR="009A61D5" w:rsidRPr="00156700" w:rsidRDefault="009A61D5" w:rsidP="00BE42B5">
      <w:pPr>
        <w:pStyle w:val="NormalWeb"/>
      </w:pPr>
    </w:p>
    <w:p w:rsidR="009A61D5" w:rsidRDefault="009A61D5" w:rsidP="0053758F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3. </w:t>
      </w:r>
      <w:r w:rsidRPr="00156700">
        <w:rPr>
          <w:b/>
          <w:bCs/>
          <w:sz w:val="28"/>
          <w:szCs w:val="28"/>
          <w:u w:val="single"/>
        </w:rPr>
        <w:t>Требования к уровню освоения содержания курса</w:t>
      </w:r>
      <w:r w:rsidRPr="00156700">
        <w:rPr>
          <w:b/>
          <w:bCs/>
          <w:sz w:val="28"/>
          <w:szCs w:val="28"/>
        </w:rPr>
        <w:t>.</w:t>
      </w:r>
    </w:p>
    <w:p w:rsidR="009A61D5" w:rsidRPr="0053758F" w:rsidRDefault="009A61D5" w:rsidP="00156700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</w:p>
    <w:p w:rsidR="009A61D5" w:rsidRPr="00F62EAB" w:rsidRDefault="009A61D5" w:rsidP="0053758F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F62EAB">
        <w:rPr>
          <w:sz w:val="28"/>
          <w:szCs w:val="28"/>
        </w:rPr>
        <w:t>В результате освоения   курса студент должен:</w:t>
      </w:r>
    </w:p>
    <w:p w:rsidR="009A61D5" w:rsidRPr="003A1CA9" w:rsidRDefault="009A61D5" w:rsidP="0053758F">
      <w:pPr>
        <w:rPr>
          <w:b/>
          <w:bCs/>
          <w:sz w:val="28"/>
          <w:szCs w:val="28"/>
        </w:rPr>
      </w:pPr>
      <w:r w:rsidRPr="003A1CA9">
        <w:rPr>
          <w:b/>
          <w:bCs/>
          <w:sz w:val="28"/>
          <w:szCs w:val="28"/>
        </w:rPr>
        <w:t>иметь практический опыт:</w:t>
      </w:r>
    </w:p>
    <w:p w:rsidR="009A61D5" w:rsidRPr="003A1CA9" w:rsidRDefault="009A61D5" w:rsidP="0053758F">
      <w:pPr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 xml:space="preserve">копирования и варьирования исторических и современных образцов декоративно-прикладного искусства; </w:t>
      </w:r>
    </w:p>
    <w:p w:rsidR="009A61D5" w:rsidRPr="003A1CA9" w:rsidRDefault="009A61D5" w:rsidP="0053758F">
      <w:pPr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 xml:space="preserve">материального воплощения самостоятельно разработанных проектов изделий декоративно-прикладного искусства; </w:t>
      </w:r>
    </w:p>
    <w:p w:rsidR="009A61D5" w:rsidRPr="003A1CA9" w:rsidRDefault="009A61D5" w:rsidP="0053758F">
      <w:pPr>
        <w:spacing w:line="228" w:lineRule="auto"/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применения технологических и эстетических традиций при исполнении современных изделий декоративно-прикладного искусства;</w:t>
      </w:r>
    </w:p>
    <w:p w:rsidR="009A61D5" w:rsidRPr="003A1CA9" w:rsidRDefault="009A61D5" w:rsidP="0053758F">
      <w:pPr>
        <w:spacing w:line="228" w:lineRule="auto"/>
        <w:rPr>
          <w:sz w:val="28"/>
          <w:szCs w:val="28"/>
        </w:rPr>
      </w:pPr>
      <w:r w:rsidRPr="003A1CA9">
        <w:rPr>
          <w:b/>
          <w:bCs/>
          <w:sz w:val="28"/>
          <w:szCs w:val="28"/>
        </w:rPr>
        <w:t>знать:</w:t>
      </w:r>
    </w:p>
    <w:p w:rsidR="009A61D5" w:rsidRPr="003A1CA9" w:rsidRDefault="009A61D5" w:rsidP="0053758F">
      <w:pPr>
        <w:spacing w:line="228" w:lineRule="auto"/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физические и химические свойства материалов, применяемых при изготовлении изделий декоративно-прикладного искусства;</w:t>
      </w:r>
    </w:p>
    <w:p w:rsidR="009A61D5" w:rsidRPr="003A1CA9" w:rsidRDefault="009A61D5" w:rsidP="0053758F">
      <w:pPr>
        <w:spacing w:line="228" w:lineRule="auto"/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 xml:space="preserve">технологический процесс </w:t>
      </w:r>
      <w:r>
        <w:rPr>
          <w:sz w:val="28"/>
          <w:szCs w:val="28"/>
        </w:rPr>
        <w:t>изготовления</w:t>
      </w:r>
      <w:r w:rsidRPr="003A1CA9">
        <w:rPr>
          <w:sz w:val="28"/>
          <w:szCs w:val="28"/>
        </w:rPr>
        <w:t xml:space="preserve"> изделия декоративно-прикладного искусства;</w:t>
      </w:r>
    </w:p>
    <w:p w:rsidR="009A61D5" w:rsidRPr="003A1CA9" w:rsidRDefault="009A61D5" w:rsidP="0053758F">
      <w:pPr>
        <w:spacing w:line="228" w:lineRule="auto"/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 xml:space="preserve">художественно-технические приемы </w:t>
      </w:r>
      <w:r>
        <w:rPr>
          <w:sz w:val="28"/>
          <w:szCs w:val="28"/>
        </w:rPr>
        <w:t xml:space="preserve">исполнения изделий </w:t>
      </w:r>
      <w:r w:rsidRPr="003A1CA9">
        <w:rPr>
          <w:sz w:val="28"/>
          <w:szCs w:val="28"/>
        </w:rPr>
        <w:t>декоративно-прикладного искусства;</w:t>
      </w:r>
    </w:p>
    <w:p w:rsidR="009A61D5" w:rsidRPr="003A1CA9" w:rsidRDefault="009A61D5" w:rsidP="0053758F">
      <w:pPr>
        <w:spacing w:line="228" w:lineRule="auto"/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специфику профессионального материального воплощения авторских проектов изделий декоративно-прикладного искусства;</w:t>
      </w:r>
    </w:p>
    <w:p w:rsidR="009A61D5" w:rsidRPr="003A1CA9" w:rsidRDefault="009A61D5" w:rsidP="0053758F">
      <w:pPr>
        <w:spacing w:line="228" w:lineRule="auto"/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правила техники безопасности при изготовлении изделия декоративно-прикладного искусства;</w:t>
      </w:r>
    </w:p>
    <w:p w:rsidR="009A61D5" w:rsidRPr="003A1CA9" w:rsidRDefault="009A61D5" w:rsidP="0053758F">
      <w:pPr>
        <w:rPr>
          <w:b/>
          <w:bCs/>
          <w:sz w:val="28"/>
          <w:szCs w:val="28"/>
        </w:rPr>
      </w:pPr>
      <w:r w:rsidRPr="003A1CA9">
        <w:rPr>
          <w:b/>
          <w:bCs/>
          <w:sz w:val="28"/>
          <w:szCs w:val="28"/>
        </w:rPr>
        <w:t>уметь:</w:t>
      </w:r>
    </w:p>
    <w:p w:rsidR="009A61D5" w:rsidRDefault="009A61D5" w:rsidP="0053758F">
      <w:pPr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выполнять изделия декоративно-прикладного искусства на высоком профессиональном уровне;</w:t>
      </w:r>
    </w:p>
    <w:p w:rsidR="009A61D5" w:rsidRPr="003A1CA9" w:rsidRDefault="009A61D5" w:rsidP="0053758F">
      <w:pPr>
        <w:ind w:firstLine="431"/>
        <w:jc w:val="both"/>
        <w:rPr>
          <w:sz w:val="28"/>
          <w:szCs w:val="28"/>
        </w:rPr>
      </w:pPr>
      <w:r w:rsidRPr="003A1CA9">
        <w:rPr>
          <w:sz w:val="28"/>
          <w:szCs w:val="28"/>
        </w:rPr>
        <w:t>применять знания и навыки в области материаловедения, специальной технологии, исполнительского мастерства в процессе копирования, варьирования и самостоятельного выполнения изделий декоративно-прикладного искусства.</w:t>
      </w:r>
    </w:p>
    <w:p w:rsidR="009A61D5" w:rsidRPr="00D31BBD" w:rsidRDefault="009A61D5" w:rsidP="00356AD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A61D5" w:rsidRDefault="009A61D5" w:rsidP="007A4A05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>
        <w:rPr>
          <w:b/>
          <w:bCs/>
          <w:sz w:val="28"/>
          <w:szCs w:val="28"/>
          <w:u w:val="single"/>
        </w:rPr>
        <w:t>4.</w:t>
      </w:r>
      <w:r w:rsidRPr="007A4A05">
        <w:rPr>
          <w:b/>
          <w:bCs/>
          <w:sz w:val="28"/>
          <w:szCs w:val="28"/>
          <w:u w:val="single"/>
        </w:rPr>
        <w:t xml:space="preserve"> Объем дисциплины, виды учебной работы</w:t>
      </w:r>
      <w:r w:rsidRPr="0097516B">
        <w:rPr>
          <w:b/>
          <w:bCs/>
          <w:sz w:val="28"/>
          <w:szCs w:val="28"/>
        </w:rPr>
        <w:t>.</w:t>
      </w:r>
    </w:p>
    <w:p w:rsidR="009A61D5" w:rsidRDefault="009A61D5" w:rsidP="002A65AF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A61D5" w:rsidRPr="00F569E3" w:rsidRDefault="009A61D5" w:rsidP="00387BA0">
      <w:pPr>
        <w:widowControl w:val="0"/>
        <w:autoSpaceDE w:val="0"/>
        <w:adjustRightInd w:val="0"/>
        <w:ind w:left="-540"/>
        <w:rPr>
          <w:sz w:val="28"/>
          <w:szCs w:val="28"/>
        </w:rPr>
      </w:pPr>
      <w:r>
        <w:rPr>
          <w:sz w:val="28"/>
          <w:szCs w:val="28"/>
        </w:rPr>
        <w:t>Максимальная нагрузка – 1779 ч.:</w:t>
      </w:r>
      <w:r w:rsidRPr="00F62EAB">
        <w:rPr>
          <w:sz w:val="28"/>
          <w:szCs w:val="28"/>
        </w:rPr>
        <w:t xml:space="preserve"> </w:t>
      </w:r>
      <w:r>
        <w:rPr>
          <w:sz w:val="28"/>
          <w:szCs w:val="28"/>
        </w:rPr>
        <w:t>аудиторная</w:t>
      </w:r>
      <w:r w:rsidRPr="00F62EAB">
        <w:rPr>
          <w:sz w:val="28"/>
          <w:szCs w:val="28"/>
        </w:rPr>
        <w:t xml:space="preserve"> нагрузка студента – </w:t>
      </w:r>
      <w:r>
        <w:rPr>
          <w:sz w:val="28"/>
          <w:szCs w:val="28"/>
        </w:rPr>
        <w:t>990</w:t>
      </w:r>
      <w:r w:rsidRPr="00F62EAB">
        <w:rPr>
          <w:sz w:val="28"/>
          <w:szCs w:val="28"/>
        </w:rPr>
        <w:t xml:space="preserve"> час</w:t>
      </w:r>
      <w:r>
        <w:rPr>
          <w:sz w:val="28"/>
          <w:szCs w:val="28"/>
        </w:rPr>
        <w:t xml:space="preserve">ов, самостоятельная работа студента над завершением программного задания – 495 часов, дополнительная работа – 294ч., </w:t>
      </w:r>
      <w:r w:rsidRPr="00F62EAB">
        <w:rPr>
          <w:sz w:val="28"/>
          <w:szCs w:val="28"/>
        </w:rPr>
        <w:t xml:space="preserve">время изучения – </w:t>
      </w:r>
      <w:r>
        <w:rPr>
          <w:sz w:val="28"/>
          <w:szCs w:val="28"/>
        </w:rPr>
        <w:t>1-8</w:t>
      </w:r>
      <w:r w:rsidRPr="00F62EAB">
        <w:rPr>
          <w:sz w:val="28"/>
          <w:szCs w:val="28"/>
        </w:rPr>
        <w:t xml:space="preserve"> семестры</w:t>
      </w:r>
      <w:r>
        <w:rPr>
          <w:sz w:val="28"/>
          <w:szCs w:val="28"/>
        </w:rPr>
        <w:t>. Формы итогового контроля – 1-5,7,8 экзамены, 6 – зачет.</w:t>
      </w:r>
    </w:p>
    <w:p w:rsidR="009A61D5" w:rsidRDefault="009A61D5" w:rsidP="00EF4AE6">
      <w:pPr>
        <w:widowControl w:val="0"/>
        <w:autoSpaceDE w:val="0"/>
        <w:adjustRightInd w:val="0"/>
        <w:jc w:val="center"/>
        <w:rPr>
          <w:color w:val="000000"/>
          <w:sz w:val="20"/>
          <w:szCs w:val="20"/>
          <w:highlight w:val="yellow"/>
        </w:rPr>
      </w:pPr>
    </w:p>
    <w:p w:rsidR="009A61D5" w:rsidRDefault="009A61D5" w:rsidP="00387BA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Тематический план.</w:t>
      </w:r>
    </w:p>
    <w:p w:rsidR="009A61D5" w:rsidRPr="00FC1E7E" w:rsidRDefault="009A61D5" w:rsidP="00B80B8E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FC1E7E">
        <w:rPr>
          <w:b/>
          <w:bCs/>
          <w:sz w:val="28"/>
          <w:szCs w:val="28"/>
        </w:rPr>
        <w:t xml:space="preserve">Специальность – </w:t>
      </w:r>
      <w:r>
        <w:rPr>
          <w:b/>
          <w:bCs/>
          <w:color w:val="000000"/>
          <w:sz w:val="28"/>
          <w:szCs w:val="28"/>
        </w:rPr>
        <w:t xml:space="preserve">54.02.02 </w:t>
      </w:r>
      <w:r w:rsidRPr="00FC1E7E">
        <w:rPr>
          <w:b/>
          <w:bCs/>
          <w:sz w:val="28"/>
          <w:szCs w:val="28"/>
        </w:rPr>
        <w:t>«</w:t>
      </w:r>
      <w:r w:rsidRPr="00FC1E7E">
        <w:rPr>
          <w:b/>
          <w:bCs/>
          <w:color w:val="000000"/>
          <w:sz w:val="28"/>
          <w:szCs w:val="28"/>
        </w:rPr>
        <w:t>Декоративно-прикладное искусство и народные промыслы»</w:t>
      </w:r>
    </w:p>
    <w:p w:rsidR="009A61D5" w:rsidRDefault="009A61D5" w:rsidP="00B80B8E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>»</w:t>
      </w:r>
    </w:p>
    <w:p w:rsidR="009A61D5" w:rsidRPr="00B80B8E" w:rsidRDefault="009A61D5" w:rsidP="00B80B8E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«Исполнительское мастерство»</w:t>
      </w:r>
    </w:p>
    <w:p w:rsidR="009A61D5" w:rsidRPr="00BA31C1" w:rsidRDefault="009A61D5" w:rsidP="00387BA0">
      <w:pPr>
        <w:jc w:val="both"/>
        <w:rPr>
          <w:sz w:val="26"/>
          <w:szCs w:val="26"/>
        </w:rPr>
      </w:pPr>
      <w:r w:rsidRPr="00BA31C1">
        <w:rPr>
          <w:sz w:val="26"/>
          <w:szCs w:val="26"/>
        </w:rPr>
        <w:t>Форма обучения – очная</w:t>
      </w:r>
    </w:p>
    <w:p w:rsidR="009A61D5" w:rsidRDefault="009A61D5" w:rsidP="00387BA0">
      <w:pPr>
        <w:jc w:val="both"/>
        <w:rPr>
          <w:sz w:val="26"/>
          <w:szCs w:val="26"/>
        </w:rPr>
      </w:pPr>
    </w:p>
    <w:tbl>
      <w:tblPr>
        <w:tblW w:w="9896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4793"/>
        <w:gridCol w:w="992"/>
        <w:gridCol w:w="1559"/>
        <w:gridCol w:w="1134"/>
        <w:gridCol w:w="1418"/>
      </w:tblGrid>
      <w:tr w:rsidR="009A61D5">
        <w:trPr>
          <w:cantSplit/>
          <w:trHeight w:val="1092"/>
        </w:trPr>
        <w:tc>
          <w:tcPr>
            <w:tcW w:w="4793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разделов и тем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Макс.</w:t>
            </w:r>
          </w:p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нагр.</w:t>
            </w:r>
          </w:p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студ. ч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аудиторных часов при очной форме обучения</w:t>
            </w:r>
          </w:p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Всего групп.уроки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Самост.</w:t>
            </w:r>
          </w:p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раб.</w:t>
            </w:r>
          </w:p>
          <w:p w:rsidR="009A61D5" w:rsidRDefault="009A61D5" w:rsidP="006823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студ.</w:t>
            </w:r>
          </w:p>
        </w:tc>
        <w:tc>
          <w:tcPr>
            <w:tcW w:w="1418" w:type="dxa"/>
          </w:tcPr>
          <w:p w:rsidR="009A61D5" w:rsidRPr="00731613" w:rsidRDefault="009A61D5" w:rsidP="00A372DA">
            <w:pPr>
              <w:tabs>
                <w:tab w:val="left" w:pos="27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Дополнит. работа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</w:tcPr>
          <w:p w:rsidR="009A61D5" w:rsidRPr="007364C5" w:rsidRDefault="009A61D5" w:rsidP="005407B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1779</w:t>
            </w:r>
          </w:p>
        </w:tc>
        <w:tc>
          <w:tcPr>
            <w:tcW w:w="1559" w:type="dxa"/>
          </w:tcPr>
          <w:p w:rsidR="009A61D5" w:rsidRPr="007364C5" w:rsidRDefault="009A61D5" w:rsidP="005407B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990</w:t>
            </w:r>
          </w:p>
        </w:tc>
        <w:tc>
          <w:tcPr>
            <w:tcW w:w="1134" w:type="dxa"/>
          </w:tcPr>
          <w:p w:rsidR="009A61D5" w:rsidRPr="007364C5" w:rsidRDefault="009A61D5" w:rsidP="00574A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495</w:t>
            </w:r>
          </w:p>
        </w:tc>
        <w:tc>
          <w:tcPr>
            <w:tcW w:w="1418" w:type="dxa"/>
          </w:tcPr>
          <w:p w:rsidR="009A61D5" w:rsidRDefault="009A61D5" w:rsidP="00574A6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294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682364">
            <w:r>
              <w:rPr>
                <w:b/>
                <w:bCs/>
              </w:rPr>
              <w:t xml:space="preserve">                                             1 семестр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382422">
            <w:pPr>
              <w:rPr>
                <w:b/>
                <w:bCs/>
              </w:rPr>
            </w:pPr>
            <w:r>
              <w:rPr>
                <w:b/>
                <w:bCs/>
              </w:rPr>
              <w:t>Раздел 1. Техника гладкого ткачества.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  <w:rPr>
                <w:b/>
                <w:bCs/>
              </w:rPr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CA7D3A">
            <w:r>
              <w:t xml:space="preserve">Тема 1. </w:t>
            </w:r>
            <w:r w:rsidRPr="00F11C06">
              <w:t>Эскиз</w:t>
            </w:r>
            <w:r>
              <w:t>. Картон.</w:t>
            </w:r>
          </w:p>
        </w:tc>
        <w:tc>
          <w:tcPr>
            <w:tcW w:w="992" w:type="dxa"/>
          </w:tcPr>
          <w:p w:rsidR="009A61D5" w:rsidRDefault="009A61D5" w:rsidP="00F719EA">
            <w:pPr>
              <w:jc w:val="center"/>
            </w:pPr>
            <w:r>
              <w:t>30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9A61D5" w:rsidRDefault="009A61D5" w:rsidP="00F719EA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Pr="00F11C06" w:rsidRDefault="009A61D5" w:rsidP="00CA7D3A">
            <w:r>
              <w:t>Тема 2.Подготовка рамы для ткачества.</w:t>
            </w:r>
          </w:p>
        </w:tc>
        <w:tc>
          <w:tcPr>
            <w:tcW w:w="992" w:type="dxa"/>
          </w:tcPr>
          <w:p w:rsidR="009A61D5" w:rsidRDefault="009A61D5" w:rsidP="00F719EA">
            <w:pPr>
              <w:jc w:val="center"/>
            </w:pPr>
            <w:r>
              <w:t>30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9A61D5" w:rsidRDefault="009A61D5" w:rsidP="00F719EA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47561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D342E8">
            <w:r>
              <w:t xml:space="preserve">Тема </w:t>
            </w:r>
            <w:r w:rsidRPr="00F11C06">
              <w:t>3</w:t>
            </w:r>
            <w:r>
              <w:t>. Основные виды переплетений.</w:t>
            </w:r>
          </w:p>
        </w:tc>
        <w:tc>
          <w:tcPr>
            <w:tcW w:w="992" w:type="dxa"/>
          </w:tcPr>
          <w:p w:rsidR="009A61D5" w:rsidRDefault="009A61D5" w:rsidP="00F719EA">
            <w:pPr>
              <w:jc w:val="center"/>
            </w:pPr>
            <w:r>
              <w:t>86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70</w:t>
            </w:r>
          </w:p>
        </w:tc>
        <w:tc>
          <w:tcPr>
            <w:tcW w:w="1134" w:type="dxa"/>
          </w:tcPr>
          <w:p w:rsidR="009A61D5" w:rsidRDefault="009A61D5" w:rsidP="00F719EA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017714">
            <w:r>
              <w:t xml:space="preserve">Тема </w:t>
            </w:r>
            <w:r w:rsidRPr="00F11C06">
              <w:t>4</w:t>
            </w:r>
            <w:r>
              <w:t>. Оформление готового изделия.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30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14</w:t>
            </w:r>
          </w:p>
        </w:tc>
        <w:tc>
          <w:tcPr>
            <w:tcW w:w="1134" w:type="dxa"/>
          </w:tcPr>
          <w:p w:rsidR="009A61D5" w:rsidRDefault="009A61D5" w:rsidP="00F719EA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47561"/>
        </w:tc>
      </w:tr>
      <w:tr w:rsidR="009A61D5" w:rsidRPr="00EA58B3">
        <w:trPr>
          <w:cantSplit/>
        </w:trPr>
        <w:tc>
          <w:tcPr>
            <w:tcW w:w="4793" w:type="dxa"/>
          </w:tcPr>
          <w:p w:rsidR="009A61D5" w:rsidRDefault="009A61D5" w:rsidP="00012A1C">
            <w:pPr>
              <w:jc w:val="right"/>
            </w:pPr>
            <w:r>
              <w:t>ВСЕГО ЗА СЕМЕСТР:</w:t>
            </w:r>
          </w:p>
          <w:p w:rsidR="009A61D5" w:rsidRDefault="009A61D5" w:rsidP="00012A1C">
            <w:r>
              <w:rPr>
                <w:b/>
                <w:bCs/>
              </w:rPr>
              <w:t xml:space="preserve">                                            2 семестр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  <w:r>
              <w:t>176</w:t>
            </w: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  <w:r>
              <w:t>112</w:t>
            </w:r>
          </w:p>
        </w:tc>
        <w:tc>
          <w:tcPr>
            <w:tcW w:w="1134" w:type="dxa"/>
          </w:tcPr>
          <w:p w:rsidR="009A61D5" w:rsidRDefault="009A61D5" w:rsidP="00A82804">
            <w:pPr>
              <w:jc w:val="center"/>
            </w:pPr>
            <w:r>
              <w:t>64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Pr="000025F6" w:rsidRDefault="009A61D5" w:rsidP="00382422">
            <w:r>
              <w:rPr>
                <w:b/>
                <w:bCs/>
              </w:rPr>
              <w:t>Раздел 2.Фактурные переплетения.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CA7D3A">
            <w:r>
              <w:t xml:space="preserve">Тема 1. </w:t>
            </w:r>
            <w:r w:rsidRPr="00F11C06">
              <w:t>Эскиз</w:t>
            </w:r>
            <w:r>
              <w:t>. Картон.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51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Pr="007748CD" w:rsidRDefault="009A61D5" w:rsidP="007748CD">
            <w:pPr>
              <w:jc w:val="center"/>
            </w:pPr>
            <w:r w:rsidRPr="007748CD">
              <w:t>19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20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D64083">
            <w:r>
              <w:t>Тема 2.Подготовка рамы для ткачества.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51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Pr="00A82804" w:rsidRDefault="009A61D5" w:rsidP="00682364">
            <w:pPr>
              <w:jc w:val="center"/>
              <w:rPr>
                <w:color w:val="FF0000"/>
              </w:rPr>
            </w:pPr>
            <w:r w:rsidRPr="007748CD">
              <w:t>19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20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D64083">
            <w:r>
              <w:t>Тема 3. Виды фактурных переплетений.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83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44</w:t>
            </w:r>
          </w:p>
        </w:tc>
        <w:tc>
          <w:tcPr>
            <w:tcW w:w="1134" w:type="dxa"/>
          </w:tcPr>
          <w:p w:rsidR="009A61D5" w:rsidRPr="00A82804" w:rsidRDefault="009A61D5" w:rsidP="00682364">
            <w:pPr>
              <w:jc w:val="center"/>
              <w:rPr>
                <w:color w:val="FF0000"/>
              </w:rPr>
            </w:pPr>
            <w:r w:rsidRPr="007748CD">
              <w:t>19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20</w:t>
            </w:r>
          </w:p>
        </w:tc>
      </w:tr>
      <w:tr w:rsidR="009A61D5" w:rsidRPr="000025F6">
        <w:trPr>
          <w:cantSplit/>
        </w:trPr>
        <w:tc>
          <w:tcPr>
            <w:tcW w:w="4793" w:type="dxa"/>
          </w:tcPr>
          <w:p w:rsidR="009A61D5" w:rsidRPr="000025F6" w:rsidRDefault="009A61D5" w:rsidP="00D64083">
            <w:pPr>
              <w:rPr>
                <w:b/>
                <w:bCs/>
              </w:rPr>
            </w:pPr>
            <w:r>
              <w:t>Тема 4. Оформление готового изделия.</w:t>
            </w:r>
          </w:p>
        </w:tc>
        <w:tc>
          <w:tcPr>
            <w:tcW w:w="992" w:type="dxa"/>
          </w:tcPr>
          <w:p w:rsidR="009A61D5" w:rsidRPr="00C76F58" w:rsidRDefault="009A61D5" w:rsidP="00682364">
            <w:pPr>
              <w:jc w:val="center"/>
            </w:pPr>
            <w:r>
              <w:t>51</w:t>
            </w:r>
          </w:p>
        </w:tc>
        <w:tc>
          <w:tcPr>
            <w:tcW w:w="1559" w:type="dxa"/>
          </w:tcPr>
          <w:p w:rsidR="009A61D5" w:rsidRPr="00C76F58" w:rsidRDefault="009A61D5" w:rsidP="00027453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Pr="00A82804" w:rsidRDefault="009A61D5" w:rsidP="00682364">
            <w:pPr>
              <w:jc w:val="center"/>
              <w:rPr>
                <w:color w:val="FF0000"/>
              </w:rPr>
            </w:pPr>
            <w:r w:rsidRPr="007748CD">
              <w:t>19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20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Pr="00DC5472" w:rsidRDefault="009A61D5" w:rsidP="00012A1C">
            <w:pPr>
              <w:jc w:val="right"/>
            </w:pPr>
            <w:r>
              <w:t>ВСЕГО ЗА СЕМЕСТР</w:t>
            </w:r>
            <w:r>
              <w:rPr>
                <w:lang w:val="en-US"/>
              </w:rPr>
              <w:t>:</w:t>
            </w:r>
          </w:p>
          <w:p w:rsidR="009A61D5" w:rsidRDefault="009A61D5" w:rsidP="00012A1C">
            <w:pPr>
              <w:jc w:val="center"/>
            </w:pPr>
            <w:r>
              <w:rPr>
                <w:b/>
                <w:bCs/>
              </w:rPr>
              <w:t>3 семестр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  <w:r>
              <w:t>236</w:t>
            </w: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  <w:r>
              <w:t>80</w:t>
            </w: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  <w:r>
              <w:t>76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  <w:r>
              <w:t>80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CA7D3A">
            <w:r>
              <w:rPr>
                <w:b/>
                <w:bCs/>
              </w:rPr>
              <w:t>Раздел 3.Смешанная техника.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B679C1">
            <w:r>
              <w:t xml:space="preserve">Тема 1. </w:t>
            </w:r>
            <w:r w:rsidRPr="00F11C06">
              <w:t>Эскиз</w:t>
            </w:r>
            <w:r>
              <w:t>. Картон.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Default="009A61D5" w:rsidP="00A8280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814F8">
            <w:r>
              <w:t>Тема 2.Подготовка рамы для ткачества.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Default="009A61D5" w:rsidP="00075F32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075F32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5C7994">
            <w:r>
              <w:t>Тема 3. Сочетание различных переплетений.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84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60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5C7994">
            <w:r>
              <w:t>Тема 4. Оформление готового изделия.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Default="009A61D5" w:rsidP="00A8280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012A1C">
            <w:pPr>
              <w:jc w:val="right"/>
            </w:pPr>
            <w:r>
              <w:t>ВСЕГО ЗА СЕМЕСТР:</w:t>
            </w:r>
          </w:p>
          <w:p w:rsidR="009A61D5" w:rsidRDefault="009A61D5" w:rsidP="00012A1C">
            <w:pPr>
              <w:jc w:val="center"/>
            </w:pPr>
            <w:r>
              <w:rPr>
                <w:b/>
                <w:bCs/>
              </w:rPr>
              <w:t>4 семестр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  <w:r>
              <w:t>192</w:t>
            </w: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  <w:r>
              <w:t>96</w:t>
            </w: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  <w:r>
              <w:t>64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  <w:r>
              <w:t>32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ED0F2C">
            <w:r>
              <w:rPr>
                <w:b/>
                <w:bCs/>
              </w:rPr>
              <w:t>Раздел 4.Пластический гобелен.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9D5208">
            <w:r>
              <w:t>Тема 1. Эскиз пластического гобелена.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54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9D5208">
            <w:r>
              <w:t>Тема 2. Макет. Картон.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54</w:t>
            </w:r>
          </w:p>
        </w:tc>
        <w:tc>
          <w:tcPr>
            <w:tcW w:w="1559" w:type="dxa"/>
          </w:tcPr>
          <w:p w:rsidR="009A61D5" w:rsidRDefault="009A61D5" w:rsidP="00E4534F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900A93">
            <w:r>
              <w:t>Тема 3. Подготовка рамы для ткачества.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10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F4182C">
            <w:r>
              <w:t>Тема 4. Выполнение частей пластического гобелена.</w:t>
            </w:r>
          </w:p>
        </w:tc>
        <w:tc>
          <w:tcPr>
            <w:tcW w:w="992" w:type="dxa"/>
          </w:tcPr>
          <w:p w:rsidR="009A61D5" w:rsidRDefault="009A61D5" w:rsidP="00FF43DC">
            <w:pPr>
              <w:jc w:val="center"/>
            </w:pPr>
            <w:r>
              <w:t>124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100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369F5">
            <w:r>
              <w:t>Тема 5. Оформление готового изделия.</w:t>
            </w:r>
          </w:p>
        </w:tc>
        <w:tc>
          <w:tcPr>
            <w:tcW w:w="992" w:type="dxa"/>
          </w:tcPr>
          <w:p w:rsidR="009A61D5" w:rsidRDefault="009A61D5" w:rsidP="00FF43DC">
            <w:pPr>
              <w:jc w:val="center"/>
            </w:pPr>
            <w:r>
              <w:t>38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20</w:t>
            </w:r>
          </w:p>
        </w:tc>
        <w:tc>
          <w:tcPr>
            <w:tcW w:w="1134" w:type="dxa"/>
          </w:tcPr>
          <w:p w:rsidR="009A61D5" w:rsidRDefault="009A61D5" w:rsidP="007748CD">
            <w:pPr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  <w:r>
              <w:t>6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012A1C">
            <w:pPr>
              <w:jc w:val="right"/>
            </w:pPr>
            <w:r>
              <w:t>ВСЕГО ЗА СЕМЕСТР:</w:t>
            </w:r>
          </w:p>
          <w:p w:rsidR="009A61D5" w:rsidRDefault="009A61D5" w:rsidP="00012A1C">
            <w:pPr>
              <w:jc w:val="center"/>
            </w:pPr>
            <w:r>
              <w:rPr>
                <w:b/>
                <w:bCs/>
              </w:rPr>
              <w:t>5 семестр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  <w:r>
              <w:t>266</w:t>
            </w: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  <w:r>
              <w:t>152</w:t>
            </w: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  <w:r>
              <w:t>76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  <w:r>
              <w:t>38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3A53B3">
            <w:r>
              <w:rPr>
                <w:b/>
                <w:bCs/>
              </w:rPr>
              <w:t>Раздел 5.Техника макраме.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217708">
            <w:r>
              <w:t xml:space="preserve">Тема 1. </w:t>
            </w:r>
            <w:r w:rsidRPr="00246258">
              <w:t>Основы техники макраме</w:t>
            </w:r>
            <w:r>
              <w:t>.</w:t>
            </w:r>
          </w:p>
        </w:tc>
        <w:tc>
          <w:tcPr>
            <w:tcW w:w="992" w:type="dxa"/>
          </w:tcPr>
          <w:p w:rsidR="009A61D5" w:rsidRDefault="009A61D5" w:rsidP="00C2058C">
            <w:pPr>
              <w:jc w:val="center"/>
            </w:pPr>
            <w:r>
              <w:t>40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9A61D5" w:rsidRDefault="009A61D5" w:rsidP="00B058D5">
            <w:pPr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A61D5" w:rsidRDefault="009A61D5" w:rsidP="00A372DA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217708">
            <w:r>
              <w:t xml:space="preserve">Тема 2. </w:t>
            </w:r>
            <w:r w:rsidRPr="004C5B68">
              <w:t>Разработка схемы-эскиза</w:t>
            </w:r>
            <w:r>
              <w:t>.</w:t>
            </w:r>
          </w:p>
        </w:tc>
        <w:tc>
          <w:tcPr>
            <w:tcW w:w="992" w:type="dxa"/>
          </w:tcPr>
          <w:p w:rsidR="009A61D5" w:rsidRDefault="009A61D5" w:rsidP="00091BF3">
            <w:pPr>
              <w:jc w:val="center"/>
            </w:pPr>
            <w:r>
              <w:t>38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9A61D5" w:rsidRDefault="009A61D5" w:rsidP="00B058D5">
            <w:pPr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A61D5" w:rsidRDefault="009A61D5" w:rsidP="00A372DA">
            <w:pPr>
              <w:jc w:val="center"/>
            </w:pPr>
            <w:r>
              <w:t>6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F74FC3">
            <w:r>
              <w:t xml:space="preserve">Тема 3. </w:t>
            </w:r>
            <w:r w:rsidRPr="002E54FF">
              <w:t>Подготовка и расчет шнуров для плетения.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38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9A61D5" w:rsidRDefault="009A61D5" w:rsidP="00B058D5">
            <w:pPr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A61D5" w:rsidRDefault="009A61D5" w:rsidP="00A372DA">
            <w:pPr>
              <w:jc w:val="center"/>
            </w:pPr>
            <w:r>
              <w:t>6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F74FC3">
            <w:r>
              <w:t xml:space="preserve">Тема 4. </w:t>
            </w:r>
            <w:r w:rsidRPr="002E54FF">
              <w:t>Выполнение работы в технике макраме.</w:t>
            </w:r>
          </w:p>
        </w:tc>
        <w:tc>
          <w:tcPr>
            <w:tcW w:w="992" w:type="dxa"/>
          </w:tcPr>
          <w:p w:rsidR="009A61D5" w:rsidRDefault="009A61D5" w:rsidP="00C2058C">
            <w:pPr>
              <w:jc w:val="center"/>
            </w:pPr>
            <w:r>
              <w:t>92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72</w:t>
            </w:r>
          </w:p>
        </w:tc>
        <w:tc>
          <w:tcPr>
            <w:tcW w:w="1134" w:type="dxa"/>
          </w:tcPr>
          <w:p w:rsidR="009A61D5" w:rsidRDefault="009A61D5" w:rsidP="00B058D5">
            <w:pPr>
              <w:jc w:val="center"/>
            </w:pPr>
            <w:r>
              <w:t>14</w:t>
            </w:r>
          </w:p>
        </w:tc>
        <w:tc>
          <w:tcPr>
            <w:tcW w:w="1418" w:type="dxa"/>
          </w:tcPr>
          <w:p w:rsidR="009A61D5" w:rsidRDefault="009A61D5" w:rsidP="00A372DA">
            <w:pPr>
              <w:jc w:val="center"/>
            </w:pPr>
            <w:r>
              <w:t>6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F74FC3">
            <w:r>
              <w:t>Тема 5. Оформление готового изделия.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32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18</w:t>
            </w:r>
          </w:p>
        </w:tc>
        <w:tc>
          <w:tcPr>
            <w:tcW w:w="1134" w:type="dxa"/>
          </w:tcPr>
          <w:p w:rsidR="009A61D5" w:rsidRDefault="009A61D5" w:rsidP="00A372DA">
            <w:pPr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9A61D5" w:rsidRDefault="009A61D5" w:rsidP="00A372DA">
            <w:pPr>
              <w:jc w:val="center"/>
            </w:pPr>
            <w:r>
              <w:t>6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012A1C">
            <w:pPr>
              <w:jc w:val="center"/>
              <w:rPr>
                <w:b/>
                <w:bCs/>
              </w:rPr>
            </w:pPr>
            <w:r>
              <w:t xml:space="preserve">                                                                ВСЕГО ЗА СЕМЕСТР:</w:t>
            </w:r>
          </w:p>
          <w:p w:rsidR="009A61D5" w:rsidRDefault="009A61D5" w:rsidP="00012A1C">
            <w:r>
              <w:rPr>
                <w:b/>
                <w:bCs/>
              </w:rPr>
              <w:t xml:space="preserve">                                                 6 семестр</w:t>
            </w:r>
          </w:p>
        </w:tc>
        <w:tc>
          <w:tcPr>
            <w:tcW w:w="992" w:type="dxa"/>
          </w:tcPr>
          <w:p w:rsidR="009A61D5" w:rsidRDefault="009A61D5" w:rsidP="007748CD">
            <w:pPr>
              <w:jc w:val="center"/>
            </w:pPr>
            <w:r>
              <w:t>240</w:t>
            </w: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  <w:r>
              <w:t>144</w:t>
            </w: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  <w:r>
              <w:t>64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  <w:r>
              <w:t>32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316FB">
            <w:r>
              <w:rPr>
                <w:b/>
                <w:bCs/>
              </w:rPr>
              <w:t>Раздел 6. Пейзаж в гобелене.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682364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C71F5B">
            <w:r>
              <w:t xml:space="preserve">Тема 1. </w:t>
            </w:r>
            <w:r w:rsidRPr="00F11C06">
              <w:t>Эскиз</w:t>
            </w:r>
            <w:r>
              <w:t>. Картон.</w:t>
            </w:r>
          </w:p>
        </w:tc>
        <w:tc>
          <w:tcPr>
            <w:tcW w:w="992" w:type="dxa"/>
          </w:tcPr>
          <w:p w:rsidR="009A61D5" w:rsidRDefault="009A61D5" w:rsidP="00C2058C">
            <w:pPr>
              <w:jc w:val="center"/>
            </w:pPr>
            <w:r>
              <w:t>58</w:t>
            </w:r>
          </w:p>
        </w:tc>
        <w:tc>
          <w:tcPr>
            <w:tcW w:w="1559" w:type="dxa"/>
          </w:tcPr>
          <w:p w:rsidR="009A61D5" w:rsidRDefault="009A61D5" w:rsidP="00472658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  <w:r>
              <w:t>19</w:t>
            </w:r>
          </w:p>
        </w:tc>
        <w:tc>
          <w:tcPr>
            <w:tcW w:w="1418" w:type="dxa"/>
          </w:tcPr>
          <w:p w:rsidR="009A61D5" w:rsidRPr="00C90129" w:rsidRDefault="009A61D5" w:rsidP="00382097">
            <w:pPr>
              <w:jc w:val="center"/>
            </w:pPr>
            <w:r w:rsidRPr="00C90129">
              <w:t>9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63697F">
            <w:r>
              <w:t>Тема 2. Подготовка рамы для ткачества.</w:t>
            </w:r>
          </w:p>
        </w:tc>
        <w:tc>
          <w:tcPr>
            <w:tcW w:w="992" w:type="dxa"/>
          </w:tcPr>
          <w:p w:rsidR="009A61D5" w:rsidRDefault="009A61D5" w:rsidP="00C2058C">
            <w:pPr>
              <w:jc w:val="center"/>
            </w:pPr>
            <w:r>
              <w:t>58</w:t>
            </w:r>
          </w:p>
        </w:tc>
        <w:tc>
          <w:tcPr>
            <w:tcW w:w="1559" w:type="dxa"/>
          </w:tcPr>
          <w:p w:rsidR="009A61D5" w:rsidRDefault="009A61D5" w:rsidP="00472658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  <w:r>
              <w:t>19</w:t>
            </w:r>
          </w:p>
        </w:tc>
        <w:tc>
          <w:tcPr>
            <w:tcW w:w="1418" w:type="dxa"/>
          </w:tcPr>
          <w:p w:rsidR="009A61D5" w:rsidRPr="00C90129" w:rsidRDefault="009A61D5" w:rsidP="00382097">
            <w:pPr>
              <w:jc w:val="center"/>
            </w:pPr>
            <w:r w:rsidRPr="00C90129">
              <w:t>9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CD10D4">
            <w:r>
              <w:t>Тема 3. Выполнение изделия в материале.</w:t>
            </w:r>
          </w:p>
        </w:tc>
        <w:tc>
          <w:tcPr>
            <w:tcW w:w="992" w:type="dxa"/>
          </w:tcPr>
          <w:p w:rsidR="009A61D5" w:rsidRDefault="009A61D5" w:rsidP="00C90129">
            <w:pPr>
              <w:jc w:val="center"/>
            </w:pPr>
            <w:r>
              <w:t>140</w:t>
            </w:r>
          </w:p>
        </w:tc>
        <w:tc>
          <w:tcPr>
            <w:tcW w:w="1559" w:type="dxa"/>
          </w:tcPr>
          <w:p w:rsidR="009A61D5" w:rsidRDefault="009A61D5" w:rsidP="00472658">
            <w:pPr>
              <w:jc w:val="center"/>
            </w:pPr>
            <w:r>
              <w:t>110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  <w:r>
              <w:t>19</w:t>
            </w:r>
          </w:p>
        </w:tc>
        <w:tc>
          <w:tcPr>
            <w:tcW w:w="1418" w:type="dxa"/>
          </w:tcPr>
          <w:p w:rsidR="009A61D5" w:rsidRPr="00C90129" w:rsidRDefault="009A61D5" w:rsidP="00453ED8">
            <w:pPr>
              <w:jc w:val="center"/>
            </w:pPr>
            <w:r w:rsidRPr="00C90129">
              <w:t>11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63697F">
            <w:r>
              <w:t>Тема 4. Оформление готового изделия.</w:t>
            </w:r>
          </w:p>
        </w:tc>
        <w:tc>
          <w:tcPr>
            <w:tcW w:w="992" w:type="dxa"/>
          </w:tcPr>
          <w:p w:rsidR="009A61D5" w:rsidRDefault="009A61D5" w:rsidP="00C2058C">
            <w:pPr>
              <w:jc w:val="center"/>
            </w:pPr>
            <w:r>
              <w:t>48</w:t>
            </w:r>
          </w:p>
        </w:tc>
        <w:tc>
          <w:tcPr>
            <w:tcW w:w="1559" w:type="dxa"/>
          </w:tcPr>
          <w:p w:rsidR="009A61D5" w:rsidRDefault="009A61D5" w:rsidP="00472658">
            <w:r>
              <w:t xml:space="preserve">          20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  <w:r>
              <w:t>19</w:t>
            </w:r>
          </w:p>
        </w:tc>
        <w:tc>
          <w:tcPr>
            <w:tcW w:w="1418" w:type="dxa"/>
          </w:tcPr>
          <w:p w:rsidR="009A61D5" w:rsidRPr="00C90129" w:rsidRDefault="009A61D5" w:rsidP="00382097">
            <w:pPr>
              <w:jc w:val="center"/>
            </w:pPr>
            <w:r w:rsidRPr="00C90129">
              <w:t>9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682364">
            <w:pPr>
              <w:jc w:val="right"/>
              <w:rPr>
                <w:b/>
                <w:bCs/>
              </w:rPr>
            </w:pPr>
            <w:r>
              <w:t>ВСЕГО ЗА СЕМЕСТР:</w:t>
            </w:r>
          </w:p>
          <w:p w:rsidR="009A61D5" w:rsidRDefault="009A61D5" w:rsidP="00012A1C">
            <w:r>
              <w:rPr>
                <w:b/>
                <w:bCs/>
              </w:rPr>
              <w:t xml:space="preserve">                                               7 семестр</w:t>
            </w:r>
          </w:p>
        </w:tc>
        <w:tc>
          <w:tcPr>
            <w:tcW w:w="992" w:type="dxa"/>
          </w:tcPr>
          <w:p w:rsidR="009A61D5" w:rsidRDefault="009A61D5" w:rsidP="00682364">
            <w:pPr>
              <w:jc w:val="center"/>
            </w:pPr>
            <w:r>
              <w:t>304</w:t>
            </w:r>
          </w:p>
        </w:tc>
        <w:tc>
          <w:tcPr>
            <w:tcW w:w="1559" w:type="dxa"/>
          </w:tcPr>
          <w:p w:rsidR="009A61D5" w:rsidRDefault="009A61D5" w:rsidP="00682364">
            <w:pPr>
              <w:jc w:val="center"/>
            </w:pPr>
            <w:r>
              <w:t>190</w:t>
            </w:r>
          </w:p>
        </w:tc>
        <w:tc>
          <w:tcPr>
            <w:tcW w:w="1134" w:type="dxa"/>
          </w:tcPr>
          <w:p w:rsidR="009A61D5" w:rsidRDefault="009A61D5" w:rsidP="00682364">
            <w:pPr>
              <w:jc w:val="center"/>
            </w:pPr>
            <w:r>
              <w:t>76</w:t>
            </w:r>
          </w:p>
        </w:tc>
        <w:tc>
          <w:tcPr>
            <w:tcW w:w="1418" w:type="dxa"/>
          </w:tcPr>
          <w:p w:rsidR="009A61D5" w:rsidRPr="00C90129" w:rsidRDefault="009A61D5" w:rsidP="00682364">
            <w:pPr>
              <w:jc w:val="center"/>
            </w:pPr>
            <w:r w:rsidRPr="00C90129">
              <w:t>38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26D73">
            <w:pPr>
              <w:rPr>
                <w:b/>
                <w:bCs/>
              </w:rPr>
            </w:pPr>
            <w:r>
              <w:rPr>
                <w:b/>
                <w:bCs/>
              </w:rPr>
              <w:t>Раздел 7. Тематический гобелен.</w:t>
            </w:r>
          </w:p>
        </w:tc>
        <w:tc>
          <w:tcPr>
            <w:tcW w:w="992" w:type="dxa"/>
          </w:tcPr>
          <w:p w:rsidR="009A61D5" w:rsidRDefault="009A61D5" w:rsidP="00F272B0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9A61D5" w:rsidRDefault="009A61D5" w:rsidP="00F272B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9A61D5" w:rsidRDefault="009A61D5" w:rsidP="00F272B0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:rsidR="009A61D5" w:rsidRDefault="009A61D5" w:rsidP="00F272B0">
            <w:pPr>
              <w:jc w:val="center"/>
              <w:rPr>
                <w:b/>
                <w:bCs/>
              </w:rPr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217708">
            <w:r>
              <w:t xml:space="preserve">Тема 1. </w:t>
            </w:r>
            <w:r w:rsidRPr="00F11C06">
              <w:t>Эскиз</w:t>
            </w:r>
            <w:r>
              <w:t>. Картон.</w:t>
            </w:r>
          </w:p>
        </w:tc>
        <w:tc>
          <w:tcPr>
            <w:tcW w:w="992" w:type="dxa"/>
          </w:tcPr>
          <w:p w:rsidR="009A61D5" w:rsidRDefault="009A61D5" w:rsidP="00390466">
            <w:pPr>
              <w:jc w:val="center"/>
            </w:pPr>
            <w:r>
              <w:t>42</w:t>
            </w:r>
          </w:p>
        </w:tc>
        <w:tc>
          <w:tcPr>
            <w:tcW w:w="1559" w:type="dxa"/>
          </w:tcPr>
          <w:p w:rsidR="009A61D5" w:rsidRPr="00D97B9B" w:rsidRDefault="009A61D5" w:rsidP="00D97B9B">
            <w:pPr>
              <w:jc w:val="center"/>
            </w:pPr>
            <w:r w:rsidRPr="00D97B9B">
              <w:t>18</w:t>
            </w:r>
          </w:p>
        </w:tc>
        <w:tc>
          <w:tcPr>
            <w:tcW w:w="1134" w:type="dxa"/>
          </w:tcPr>
          <w:p w:rsidR="009A61D5" w:rsidRDefault="009A61D5" w:rsidP="00C90129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F272B0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6495E">
            <w:r>
              <w:t>Тема 2. Подготовка рамы для ткачества.</w:t>
            </w:r>
          </w:p>
        </w:tc>
        <w:tc>
          <w:tcPr>
            <w:tcW w:w="992" w:type="dxa"/>
          </w:tcPr>
          <w:p w:rsidR="009A61D5" w:rsidRDefault="009A61D5" w:rsidP="00390466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9A61D5" w:rsidRDefault="009A61D5" w:rsidP="00F272B0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Default="009A61D5" w:rsidP="00C90129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F272B0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6495E">
            <w:r>
              <w:t>Тема 3. Выполнение изделия в материале.</w:t>
            </w:r>
          </w:p>
        </w:tc>
        <w:tc>
          <w:tcPr>
            <w:tcW w:w="992" w:type="dxa"/>
          </w:tcPr>
          <w:p w:rsidR="009A61D5" w:rsidRDefault="009A61D5" w:rsidP="00390466">
            <w:pPr>
              <w:jc w:val="center"/>
            </w:pPr>
            <w:r>
              <w:t>142</w:t>
            </w:r>
          </w:p>
        </w:tc>
        <w:tc>
          <w:tcPr>
            <w:tcW w:w="1559" w:type="dxa"/>
          </w:tcPr>
          <w:p w:rsidR="009A61D5" w:rsidRDefault="009A61D5" w:rsidP="00D97B9B">
            <w:pPr>
              <w:jc w:val="center"/>
            </w:pPr>
            <w:r>
              <w:t>118</w:t>
            </w:r>
          </w:p>
        </w:tc>
        <w:tc>
          <w:tcPr>
            <w:tcW w:w="1134" w:type="dxa"/>
          </w:tcPr>
          <w:p w:rsidR="009A61D5" w:rsidRDefault="009A61D5" w:rsidP="00C90129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F272B0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16495E">
            <w:r>
              <w:t>Тема 4. Оформление готового изделия.</w:t>
            </w:r>
          </w:p>
        </w:tc>
        <w:tc>
          <w:tcPr>
            <w:tcW w:w="992" w:type="dxa"/>
          </w:tcPr>
          <w:p w:rsidR="009A61D5" w:rsidRDefault="009A61D5" w:rsidP="00F272B0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9A61D5" w:rsidRDefault="009A61D5" w:rsidP="00C90129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9A61D5" w:rsidRDefault="009A61D5" w:rsidP="00C90129">
            <w:pPr>
              <w:jc w:val="center"/>
            </w:pPr>
            <w:r>
              <w:t>16</w:t>
            </w:r>
          </w:p>
        </w:tc>
        <w:tc>
          <w:tcPr>
            <w:tcW w:w="1418" w:type="dxa"/>
          </w:tcPr>
          <w:p w:rsidR="009A61D5" w:rsidRDefault="009A61D5" w:rsidP="00F272B0">
            <w:pPr>
              <w:jc w:val="center"/>
            </w:pPr>
            <w:r>
              <w:t>8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5407B2">
            <w:r>
              <w:t xml:space="preserve">                                                                   ВСЕГО ЗА СЕМЕСТР: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  <w:r>
              <w:t>256</w:t>
            </w:r>
          </w:p>
        </w:tc>
        <w:tc>
          <w:tcPr>
            <w:tcW w:w="1559" w:type="dxa"/>
          </w:tcPr>
          <w:p w:rsidR="009A61D5" w:rsidRPr="00C90129" w:rsidRDefault="009A61D5" w:rsidP="00446346">
            <w:pPr>
              <w:jc w:val="center"/>
            </w:pPr>
            <w:r>
              <w:t>160</w:t>
            </w:r>
          </w:p>
        </w:tc>
        <w:tc>
          <w:tcPr>
            <w:tcW w:w="1134" w:type="dxa"/>
          </w:tcPr>
          <w:p w:rsidR="009A61D5" w:rsidRDefault="009A61D5" w:rsidP="00C90129">
            <w:pPr>
              <w:jc w:val="center"/>
            </w:pPr>
            <w:r>
              <w:t>64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  <w:r>
              <w:t>32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5407B2">
            <w:pPr>
              <w:jc w:val="center"/>
            </w:pPr>
            <w:r>
              <w:rPr>
                <w:b/>
                <w:bCs/>
              </w:rPr>
              <w:t>8 семестр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E961D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8. </w:t>
            </w:r>
            <w:r w:rsidRPr="00166E6E">
              <w:rPr>
                <w:b/>
                <w:bCs/>
              </w:rPr>
              <w:t>Выполнение изделий на свободную тему</w:t>
            </w:r>
            <w:r>
              <w:rPr>
                <w:b/>
                <w:bCs/>
              </w:rPr>
              <w:t>.</w:t>
            </w:r>
          </w:p>
        </w:tc>
        <w:tc>
          <w:tcPr>
            <w:tcW w:w="992" w:type="dxa"/>
          </w:tcPr>
          <w:p w:rsidR="009A61D5" w:rsidRDefault="009A61D5" w:rsidP="005407B2">
            <w:pPr>
              <w:jc w:val="center"/>
            </w:pP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E961D8">
            <w:r>
              <w:t>Тема 1. Мини-гобелен.</w:t>
            </w:r>
          </w:p>
        </w:tc>
        <w:tc>
          <w:tcPr>
            <w:tcW w:w="992" w:type="dxa"/>
          </w:tcPr>
          <w:p w:rsidR="009A61D5" w:rsidRDefault="009A61D5" w:rsidP="00F35E3C">
            <w:pPr>
              <w:jc w:val="center"/>
            </w:pPr>
            <w:r>
              <w:t>56</w:t>
            </w:r>
          </w:p>
        </w:tc>
        <w:tc>
          <w:tcPr>
            <w:tcW w:w="1559" w:type="dxa"/>
          </w:tcPr>
          <w:p w:rsidR="009A61D5" w:rsidRDefault="009A61D5" w:rsidP="00F272B0">
            <w:pPr>
              <w:jc w:val="center"/>
            </w:pPr>
            <w:r>
              <w:t>24</w:t>
            </w:r>
          </w:p>
        </w:tc>
        <w:tc>
          <w:tcPr>
            <w:tcW w:w="1134" w:type="dxa"/>
          </w:tcPr>
          <w:p w:rsidR="009A61D5" w:rsidRDefault="009A61D5" w:rsidP="00592678">
            <w:pPr>
              <w:jc w:val="center"/>
            </w:pPr>
            <w:r>
              <w:t>12</w:t>
            </w:r>
          </w:p>
        </w:tc>
        <w:tc>
          <w:tcPr>
            <w:tcW w:w="1418" w:type="dxa"/>
          </w:tcPr>
          <w:p w:rsidR="009A61D5" w:rsidRDefault="009A61D5" w:rsidP="00592678">
            <w:pPr>
              <w:jc w:val="center"/>
            </w:pPr>
            <w:r>
              <w:t>20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E961D8">
            <w:r>
              <w:t>Тема 2. Набор салфеток.</w:t>
            </w:r>
          </w:p>
        </w:tc>
        <w:tc>
          <w:tcPr>
            <w:tcW w:w="992" w:type="dxa"/>
          </w:tcPr>
          <w:p w:rsidR="009A61D5" w:rsidRDefault="009A61D5" w:rsidP="00F272B0">
            <w:pPr>
              <w:jc w:val="center"/>
            </w:pPr>
            <w:r>
              <w:t>72</w:t>
            </w:r>
          </w:p>
        </w:tc>
        <w:tc>
          <w:tcPr>
            <w:tcW w:w="1559" w:type="dxa"/>
          </w:tcPr>
          <w:p w:rsidR="009A61D5" w:rsidRDefault="009A61D5" w:rsidP="00F272B0">
            <w:pPr>
              <w:jc w:val="center"/>
            </w:pPr>
            <w:r>
              <w:t>32</w:t>
            </w:r>
          </w:p>
        </w:tc>
        <w:tc>
          <w:tcPr>
            <w:tcW w:w="1134" w:type="dxa"/>
          </w:tcPr>
          <w:p w:rsidR="009A61D5" w:rsidRDefault="009A61D5" w:rsidP="008F19AE">
            <w:pPr>
              <w:jc w:val="center"/>
            </w:pPr>
            <w:r>
              <w:t>18</w:t>
            </w:r>
          </w:p>
        </w:tc>
        <w:tc>
          <w:tcPr>
            <w:tcW w:w="1418" w:type="dxa"/>
          </w:tcPr>
          <w:p w:rsidR="009A61D5" w:rsidRDefault="009A61D5" w:rsidP="008F19AE">
            <w:pPr>
              <w:jc w:val="center"/>
            </w:pPr>
            <w:r>
              <w:t>22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5407B2">
            <w:r>
              <w:t xml:space="preserve">                                                                  ВСЕГО ЗА СЕМЕСТР:</w:t>
            </w:r>
          </w:p>
        </w:tc>
        <w:tc>
          <w:tcPr>
            <w:tcW w:w="992" w:type="dxa"/>
          </w:tcPr>
          <w:p w:rsidR="009A61D5" w:rsidRDefault="009A61D5" w:rsidP="00991712">
            <w:pPr>
              <w:jc w:val="center"/>
            </w:pPr>
            <w:r>
              <w:t>128</w:t>
            </w:r>
          </w:p>
        </w:tc>
        <w:tc>
          <w:tcPr>
            <w:tcW w:w="1559" w:type="dxa"/>
          </w:tcPr>
          <w:p w:rsidR="009A61D5" w:rsidRDefault="009A61D5" w:rsidP="005407B2">
            <w:pPr>
              <w:jc w:val="center"/>
            </w:pPr>
            <w:r>
              <w:t>56</w:t>
            </w:r>
          </w:p>
        </w:tc>
        <w:tc>
          <w:tcPr>
            <w:tcW w:w="1134" w:type="dxa"/>
          </w:tcPr>
          <w:p w:rsidR="009A61D5" w:rsidRDefault="009A61D5" w:rsidP="005407B2">
            <w:pPr>
              <w:jc w:val="center"/>
            </w:pPr>
            <w:r>
              <w:t>30</w:t>
            </w:r>
          </w:p>
        </w:tc>
        <w:tc>
          <w:tcPr>
            <w:tcW w:w="1418" w:type="dxa"/>
          </w:tcPr>
          <w:p w:rsidR="009A61D5" w:rsidRDefault="009A61D5" w:rsidP="005407B2">
            <w:pPr>
              <w:jc w:val="center"/>
            </w:pPr>
            <w:r>
              <w:t>42</w:t>
            </w:r>
          </w:p>
        </w:tc>
      </w:tr>
      <w:tr w:rsidR="009A61D5">
        <w:trPr>
          <w:cantSplit/>
        </w:trPr>
        <w:tc>
          <w:tcPr>
            <w:tcW w:w="4793" w:type="dxa"/>
          </w:tcPr>
          <w:p w:rsidR="009A61D5" w:rsidRDefault="009A61D5" w:rsidP="00F272B0">
            <w:r>
              <w:t xml:space="preserve">                                                                                           ВСЕГО:</w:t>
            </w:r>
          </w:p>
        </w:tc>
        <w:tc>
          <w:tcPr>
            <w:tcW w:w="992" w:type="dxa"/>
          </w:tcPr>
          <w:p w:rsidR="009A61D5" w:rsidRPr="007364C5" w:rsidRDefault="009A61D5" w:rsidP="00F35E3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1836</w:t>
            </w:r>
          </w:p>
        </w:tc>
        <w:tc>
          <w:tcPr>
            <w:tcW w:w="1559" w:type="dxa"/>
          </w:tcPr>
          <w:p w:rsidR="009A61D5" w:rsidRPr="007364C5" w:rsidRDefault="009A61D5" w:rsidP="00A37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1028</w:t>
            </w:r>
          </w:p>
        </w:tc>
        <w:tc>
          <w:tcPr>
            <w:tcW w:w="1134" w:type="dxa"/>
          </w:tcPr>
          <w:p w:rsidR="009A61D5" w:rsidRPr="007364C5" w:rsidRDefault="009A61D5" w:rsidP="00A37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514</w:t>
            </w:r>
          </w:p>
        </w:tc>
        <w:tc>
          <w:tcPr>
            <w:tcW w:w="1418" w:type="dxa"/>
          </w:tcPr>
          <w:p w:rsidR="009A61D5" w:rsidRDefault="009A61D5" w:rsidP="00A372D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294</w:t>
            </w:r>
          </w:p>
        </w:tc>
      </w:tr>
    </w:tbl>
    <w:p w:rsidR="009A61D5" w:rsidRPr="00340D8A" w:rsidRDefault="009A61D5" w:rsidP="004F23EE">
      <w:pPr>
        <w:jc w:val="center"/>
        <w:rPr>
          <w:rFonts w:ascii="Arial" w:hAnsi="Arial" w:cs="Arial"/>
          <w:b/>
          <w:bCs/>
        </w:rPr>
      </w:pPr>
      <w:r w:rsidRPr="00340D8A">
        <w:rPr>
          <w:rFonts w:ascii="Arial" w:hAnsi="Arial" w:cs="Arial"/>
          <w:b/>
          <w:bCs/>
        </w:rPr>
        <w:t>Распределение учебной нагрузки по семестрам</w:t>
      </w:r>
      <w:r>
        <w:rPr>
          <w:rFonts w:ascii="Arial" w:hAnsi="Arial" w:cs="Arial"/>
          <w:b/>
          <w:bCs/>
        </w:rPr>
        <w:t>.</w:t>
      </w:r>
    </w:p>
    <w:p w:rsidR="009A61D5" w:rsidRDefault="009A61D5" w:rsidP="00B7001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9A61D5" w:rsidRPr="00FC0018" w:rsidRDefault="009A61D5" w:rsidP="00B70014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FC0018">
        <w:rPr>
          <w:rFonts w:ascii="Arial" w:hAnsi="Arial" w:cs="Arial"/>
          <w:b/>
          <w:bCs/>
        </w:rPr>
        <w:t>Специальность</w:t>
      </w:r>
      <w:r w:rsidRPr="00FC0018">
        <w:rPr>
          <w:b/>
          <w:bCs/>
        </w:rPr>
        <w:t xml:space="preserve"> – </w:t>
      </w:r>
      <w:r>
        <w:rPr>
          <w:b/>
          <w:bCs/>
          <w:color w:val="000000"/>
          <w:sz w:val="28"/>
          <w:szCs w:val="28"/>
        </w:rPr>
        <w:t xml:space="preserve">54.02.02 </w:t>
      </w:r>
      <w:r w:rsidRPr="00FC0018">
        <w:rPr>
          <w:b/>
          <w:bCs/>
          <w:sz w:val="26"/>
          <w:szCs w:val="26"/>
        </w:rPr>
        <w:t>«</w:t>
      </w:r>
      <w:r w:rsidRPr="00FC0018">
        <w:rPr>
          <w:b/>
          <w:bCs/>
          <w:color w:val="000000"/>
          <w:sz w:val="28"/>
          <w:szCs w:val="28"/>
        </w:rPr>
        <w:t>Декоративно-прикладное искусство и народные промыслы»</w:t>
      </w:r>
    </w:p>
    <w:p w:rsidR="009A61D5" w:rsidRDefault="009A61D5" w:rsidP="00FC001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>»</w:t>
      </w:r>
    </w:p>
    <w:p w:rsidR="009A61D5" w:rsidRPr="00B80B8E" w:rsidRDefault="009A61D5" w:rsidP="00FC0018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«Исполнительское мастерство»</w:t>
      </w:r>
    </w:p>
    <w:p w:rsidR="009A61D5" w:rsidRPr="00291908" w:rsidRDefault="009A61D5" w:rsidP="004F23EE">
      <w:pPr>
        <w:jc w:val="both"/>
      </w:pPr>
      <w:r w:rsidRPr="00291908">
        <w:t>Форма обучения – очная.</w:t>
      </w:r>
    </w:p>
    <w:p w:rsidR="009A61D5" w:rsidRDefault="009A61D5" w:rsidP="004F23EE">
      <w:pPr>
        <w:tabs>
          <w:tab w:val="left" w:pos="567"/>
          <w:tab w:val="left" w:pos="709"/>
        </w:tabs>
        <w:jc w:val="both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0"/>
        <w:gridCol w:w="1084"/>
        <w:gridCol w:w="1264"/>
        <w:gridCol w:w="1024"/>
        <w:gridCol w:w="1024"/>
        <w:gridCol w:w="1024"/>
        <w:gridCol w:w="1024"/>
        <w:gridCol w:w="958"/>
      </w:tblGrid>
      <w:tr w:rsidR="009A61D5" w:rsidRPr="001C3D16">
        <w:tc>
          <w:tcPr>
            <w:tcW w:w="2580" w:type="dxa"/>
            <w:vMerge w:val="restart"/>
          </w:tcPr>
          <w:p w:rsidR="009A61D5" w:rsidRPr="001C3D16" w:rsidRDefault="009A61D5" w:rsidP="001C3D16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Вид учебной работы</w:t>
            </w:r>
          </w:p>
        </w:tc>
        <w:tc>
          <w:tcPr>
            <w:tcW w:w="1084" w:type="dxa"/>
            <w:vMerge w:val="restart"/>
          </w:tcPr>
          <w:p w:rsidR="009A61D5" w:rsidRPr="001C3D16" w:rsidRDefault="009A61D5" w:rsidP="001C3D16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Всего</w:t>
            </w:r>
          </w:p>
        </w:tc>
        <w:tc>
          <w:tcPr>
            <w:tcW w:w="5907" w:type="dxa"/>
            <w:gridSpan w:val="6"/>
          </w:tcPr>
          <w:p w:rsidR="009A61D5" w:rsidRPr="001C3D16" w:rsidRDefault="009A61D5" w:rsidP="001C3D16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Номера семестров</w:t>
            </w:r>
          </w:p>
        </w:tc>
      </w:tr>
      <w:tr w:rsidR="009A61D5" w:rsidRPr="001C3D16">
        <w:trPr>
          <w:trHeight w:val="292"/>
        </w:trPr>
        <w:tc>
          <w:tcPr>
            <w:tcW w:w="2580" w:type="dxa"/>
            <w:vMerge/>
          </w:tcPr>
          <w:p w:rsidR="009A61D5" w:rsidRPr="001C3D16" w:rsidRDefault="009A61D5" w:rsidP="001C3D16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</w:p>
        </w:tc>
        <w:tc>
          <w:tcPr>
            <w:tcW w:w="1084" w:type="dxa"/>
            <w:vMerge/>
          </w:tcPr>
          <w:p w:rsidR="009A61D5" w:rsidRPr="001C3D16" w:rsidRDefault="009A61D5" w:rsidP="001C3D16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</w:p>
        </w:tc>
        <w:tc>
          <w:tcPr>
            <w:tcW w:w="1264" w:type="dxa"/>
          </w:tcPr>
          <w:p w:rsidR="009A61D5" w:rsidRPr="001C3D16" w:rsidRDefault="009A61D5" w:rsidP="001F3F03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I</w:t>
            </w:r>
          </w:p>
        </w:tc>
        <w:tc>
          <w:tcPr>
            <w:tcW w:w="992" w:type="dxa"/>
          </w:tcPr>
          <w:p w:rsidR="009A61D5" w:rsidRPr="001C3D16" w:rsidRDefault="009A61D5" w:rsidP="001F3F03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II</w:t>
            </w:r>
          </w:p>
        </w:tc>
        <w:tc>
          <w:tcPr>
            <w:tcW w:w="992" w:type="dxa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III</w:t>
            </w:r>
          </w:p>
        </w:tc>
        <w:tc>
          <w:tcPr>
            <w:tcW w:w="791" w:type="dxa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IV</w:t>
            </w:r>
          </w:p>
        </w:tc>
        <w:tc>
          <w:tcPr>
            <w:tcW w:w="910" w:type="dxa"/>
          </w:tcPr>
          <w:p w:rsidR="009A61D5" w:rsidRPr="001C3D16" w:rsidRDefault="009A61D5" w:rsidP="001F3F03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V</w:t>
            </w:r>
          </w:p>
        </w:tc>
        <w:tc>
          <w:tcPr>
            <w:tcW w:w="958" w:type="dxa"/>
          </w:tcPr>
          <w:p w:rsidR="009A61D5" w:rsidRPr="001C3D16" w:rsidRDefault="009A61D5" w:rsidP="001F3F03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 w:rsidRPr="001C3D16">
              <w:rPr>
                <w:b/>
                <w:bCs/>
                <w:lang w:val="en-US"/>
              </w:rPr>
              <w:t>VI</w:t>
            </w:r>
          </w:p>
        </w:tc>
      </w:tr>
      <w:tr w:rsidR="009A61D5">
        <w:tc>
          <w:tcPr>
            <w:tcW w:w="2580" w:type="dxa"/>
          </w:tcPr>
          <w:p w:rsidR="009A61D5" w:rsidRPr="001C3D16" w:rsidRDefault="009A61D5" w:rsidP="001C3D16">
            <w:pPr>
              <w:tabs>
                <w:tab w:val="left" w:pos="567"/>
                <w:tab w:val="left" w:pos="709"/>
              </w:tabs>
              <w:rPr>
                <w:lang w:val="en-US"/>
              </w:rPr>
            </w:pPr>
            <w:r>
              <w:t>Аудиторные занятия</w:t>
            </w:r>
            <w:r w:rsidRPr="001C3D16">
              <w:rPr>
                <w:lang w:val="en-US"/>
              </w:rPr>
              <w:t xml:space="preserve"> (</w:t>
            </w:r>
            <w:r>
              <w:t>теоретические занятия</w:t>
            </w:r>
            <w:r w:rsidRPr="001C3D16">
              <w:rPr>
                <w:lang w:val="en-US"/>
              </w:rPr>
              <w:t>)</w:t>
            </w:r>
          </w:p>
        </w:tc>
        <w:tc>
          <w:tcPr>
            <w:tcW w:w="1084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1028</w:t>
            </w:r>
          </w:p>
        </w:tc>
        <w:tc>
          <w:tcPr>
            <w:tcW w:w="126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112</w:t>
            </w:r>
          </w:p>
        </w:tc>
        <w:tc>
          <w:tcPr>
            <w:tcW w:w="992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80</w:t>
            </w:r>
          </w:p>
        </w:tc>
        <w:tc>
          <w:tcPr>
            <w:tcW w:w="992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96</w:t>
            </w:r>
          </w:p>
        </w:tc>
        <w:tc>
          <w:tcPr>
            <w:tcW w:w="791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152</w:t>
            </w:r>
          </w:p>
        </w:tc>
        <w:tc>
          <w:tcPr>
            <w:tcW w:w="91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144</w:t>
            </w:r>
          </w:p>
        </w:tc>
        <w:tc>
          <w:tcPr>
            <w:tcW w:w="958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190</w:t>
            </w:r>
          </w:p>
        </w:tc>
      </w:tr>
      <w:tr w:rsidR="009A61D5">
        <w:tc>
          <w:tcPr>
            <w:tcW w:w="258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both"/>
            </w:pPr>
            <w:r>
              <w:t>Самостоятельная работа</w:t>
            </w:r>
          </w:p>
        </w:tc>
        <w:tc>
          <w:tcPr>
            <w:tcW w:w="1084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514</w:t>
            </w:r>
          </w:p>
        </w:tc>
        <w:tc>
          <w:tcPr>
            <w:tcW w:w="1264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64</w:t>
            </w:r>
          </w:p>
        </w:tc>
        <w:tc>
          <w:tcPr>
            <w:tcW w:w="992" w:type="dxa"/>
          </w:tcPr>
          <w:p w:rsidR="009A61D5" w:rsidRDefault="009A61D5" w:rsidP="00B7649B">
            <w:pPr>
              <w:tabs>
                <w:tab w:val="left" w:pos="243"/>
                <w:tab w:val="center" w:pos="404"/>
                <w:tab w:val="left" w:pos="567"/>
                <w:tab w:val="left" w:pos="709"/>
              </w:tabs>
            </w:pPr>
            <w:r>
              <w:t xml:space="preserve">    76</w:t>
            </w:r>
          </w:p>
        </w:tc>
        <w:tc>
          <w:tcPr>
            <w:tcW w:w="992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64</w:t>
            </w:r>
          </w:p>
        </w:tc>
        <w:tc>
          <w:tcPr>
            <w:tcW w:w="791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76</w:t>
            </w:r>
          </w:p>
        </w:tc>
        <w:tc>
          <w:tcPr>
            <w:tcW w:w="91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64</w:t>
            </w:r>
          </w:p>
        </w:tc>
        <w:tc>
          <w:tcPr>
            <w:tcW w:w="958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76</w:t>
            </w:r>
          </w:p>
        </w:tc>
      </w:tr>
      <w:tr w:rsidR="009A61D5">
        <w:tc>
          <w:tcPr>
            <w:tcW w:w="258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both"/>
            </w:pPr>
            <w:r>
              <w:t>Дополнительная работа</w:t>
            </w:r>
          </w:p>
        </w:tc>
        <w:tc>
          <w:tcPr>
            <w:tcW w:w="1084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294</w:t>
            </w:r>
          </w:p>
        </w:tc>
        <w:tc>
          <w:tcPr>
            <w:tcW w:w="126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992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80</w:t>
            </w:r>
          </w:p>
        </w:tc>
        <w:tc>
          <w:tcPr>
            <w:tcW w:w="992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32</w:t>
            </w:r>
          </w:p>
        </w:tc>
        <w:tc>
          <w:tcPr>
            <w:tcW w:w="791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38</w:t>
            </w:r>
          </w:p>
        </w:tc>
        <w:tc>
          <w:tcPr>
            <w:tcW w:w="910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32</w:t>
            </w:r>
          </w:p>
        </w:tc>
        <w:tc>
          <w:tcPr>
            <w:tcW w:w="958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38</w:t>
            </w:r>
          </w:p>
        </w:tc>
      </w:tr>
      <w:tr w:rsidR="009A61D5">
        <w:tc>
          <w:tcPr>
            <w:tcW w:w="258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both"/>
            </w:pPr>
            <w:r>
              <w:t>Всего</w:t>
            </w:r>
          </w:p>
        </w:tc>
        <w:tc>
          <w:tcPr>
            <w:tcW w:w="1084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1836</w:t>
            </w:r>
          </w:p>
        </w:tc>
        <w:tc>
          <w:tcPr>
            <w:tcW w:w="1264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176</w:t>
            </w:r>
          </w:p>
        </w:tc>
        <w:tc>
          <w:tcPr>
            <w:tcW w:w="992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236</w:t>
            </w:r>
          </w:p>
        </w:tc>
        <w:tc>
          <w:tcPr>
            <w:tcW w:w="992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192</w:t>
            </w:r>
          </w:p>
        </w:tc>
        <w:tc>
          <w:tcPr>
            <w:tcW w:w="791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266</w:t>
            </w:r>
          </w:p>
        </w:tc>
        <w:tc>
          <w:tcPr>
            <w:tcW w:w="910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240</w:t>
            </w:r>
          </w:p>
        </w:tc>
        <w:tc>
          <w:tcPr>
            <w:tcW w:w="958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304</w:t>
            </w:r>
          </w:p>
        </w:tc>
      </w:tr>
      <w:tr w:rsidR="009A61D5">
        <w:tc>
          <w:tcPr>
            <w:tcW w:w="258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both"/>
            </w:pPr>
            <w:r>
              <w:t>Вид итогового контроля</w:t>
            </w:r>
          </w:p>
        </w:tc>
        <w:tc>
          <w:tcPr>
            <w:tcW w:w="1084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</w:p>
        </w:tc>
        <w:tc>
          <w:tcPr>
            <w:tcW w:w="126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  <w:tc>
          <w:tcPr>
            <w:tcW w:w="992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  <w:tc>
          <w:tcPr>
            <w:tcW w:w="992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  <w:tc>
          <w:tcPr>
            <w:tcW w:w="791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  <w:tc>
          <w:tcPr>
            <w:tcW w:w="910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  <w:tc>
          <w:tcPr>
            <w:tcW w:w="958" w:type="dxa"/>
          </w:tcPr>
          <w:p w:rsidR="009A61D5" w:rsidRDefault="009A61D5" w:rsidP="001C3D16">
            <w:pPr>
              <w:tabs>
                <w:tab w:val="left" w:pos="567"/>
                <w:tab w:val="left" w:pos="709"/>
              </w:tabs>
              <w:jc w:val="center"/>
            </w:pPr>
            <w:r>
              <w:t>зачет</w:t>
            </w:r>
          </w:p>
        </w:tc>
      </w:tr>
    </w:tbl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  <w:lang w:val="en-U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0"/>
        <w:gridCol w:w="1264"/>
        <w:gridCol w:w="1024"/>
      </w:tblGrid>
      <w:tr w:rsidR="009A61D5" w:rsidRPr="001C3D16">
        <w:tc>
          <w:tcPr>
            <w:tcW w:w="2580" w:type="dxa"/>
            <w:vMerge w:val="restart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Вид учебной работы</w:t>
            </w:r>
          </w:p>
        </w:tc>
        <w:tc>
          <w:tcPr>
            <w:tcW w:w="2288" w:type="dxa"/>
            <w:gridSpan w:val="2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Номера семестров</w:t>
            </w:r>
          </w:p>
        </w:tc>
      </w:tr>
      <w:tr w:rsidR="009A61D5" w:rsidRPr="001C3D16">
        <w:trPr>
          <w:trHeight w:val="292"/>
        </w:trPr>
        <w:tc>
          <w:tcPr>
            <w:tcW w:w="2580" w:type="dxa"/>
            <w:vMerge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</w:rPr>
            </w:pPr>
          </w:p>
        </w:tc>
        <w:tc>
          <w:tcPr>
            <w:tcW w:w="1264" w:type="dxa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VII</w:t>
            </w:r>
          </w:p>
        </w:tc>
        <w:tc>
          <w:tcPr>
            <w:tcW w:w="1024" w:type="dxa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jc w:val="center"/>
              <w:rPr>
                <w:b/>
                <w:bCs/>
                <w:lang w:val="en-US"/>
              </w:rPr>
            </w:pPr>
            <w:r w:rsidRPr="001C3D16">
              <w:rPr>
                <w:b/>
                <w:bCs/>
                <w:lang w:val="en-US"/>
              </w:rPr>
              <w:t>VIII</w:t>
            </w:r>
          </w:p>
        </w:tc>
      </w:tr>
      <w:tr w:rsidR="009A61D5">
        <w:tc>
          <w:tcPr>
            <w:tcW w:w="2580" w:type="dxa"/>
          </w:tcPr>
          <w:p w:rsidR="009A61D5" w:rsidRPr="001C3D16" w:rsidRDefault="009A61D5" w:rsidP="005407B2">
            <w:pPr>
              <w:tabs>
                <w:tab w:val="left" w:pos="567"/>
                <w:tab w:val="left" w:pos="709"/>
              </w:tabs>
              <w:rPr>
                <w:lang w:val="en-US"/>
              </w:rPr>
            </w:pPr>
            <w:r>
              <w:t>Аудиторные занятия</w:t>
            </w:r>
            <w:r w:rsidRPr="001C3D16">
              <w:rPr>
                <w:lang w:val="en-US"/>
              </w:rPr>
              <w:t xml:space="preserve"> (</w:t>
            </w:r>
            <w:r>
              <w:t>теоретические занятия</w:t>
            </w:r>
            <w:r w:rsidRPr="001C3D16">
              <w:rPr>
                <w:lang w:val="en-US"/>
              </w:rPr>
              <w:t>)</w:t>
            </w:r>
          </w:p>
        </w:tc>
        <w:tc>
          <w:tcPr>
            <w:tcW w:w="126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160</w:t>
            </w:r>
          </w:p>
        </w:tc>
        <w:tc>
          <w:tcPr>
            <w:tcW w:w="102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56</w:t>
            </w:r>
          </w:p>
        </w:tc>
      </w:tr>
      <w:tr w:rsidR="009A61D5">
        <w:tc>
          <w:tcPr>
            <w:tcW w:w="2580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both"/>
            </w:pPr>
            <w:r>
              <w:t>Самостоятельная работа</w:t>
            </w:r>
          </w:p>
        </w:tc>
        <w:tc>
          <w:tcPr>
            <w:tcW w:w="1264" w:type="dxa"/>
          </w:tcPr>
          <w:p w:rsidR="009A61D5" w:rsidRDefault="009A61D5" w:rsidP="00F81730">
            <w:pPr>
              <w:tabs>
                <w:tab w:val="left" w:pos="567"/>
                <w:tab w:val="left" w:pos="709"/>
              </w:tabs>
              <w:jc w:val="center"/>
            </w:pPr>
            <w:r>
              <w:t>64</w:t>
            </w:r>
          </w:p>
        </w:tc>
        <w:tc>
          <w:tcPr>
            <w:tcW w:w="102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30</w:t>
            </w:r>
          </w:p>
        </w:tc>
      </w:tr>
      <w:tr w:rsidR="009A61D5">
        <w:tc>
          <w:tcPr>
            <w:tcW w:w="2580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both"/>
            </w:pPr>
            <w:r>
              <w:t>Дополнительная работа</w:t>
            </w:r>
          </w:p>
        </w:tc>
        <w:tc>
          <w:tcPr>
            <w:tcW w:w="126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32</w:t>
            </w:r>
          </w:p>
        </w:tc>
        <w:tc>
          <w:tcPr>
            <w:tcW w:w="102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42</w:t>
            </w:r>
          </w:p>
        </w:tc>
      </w:tr>
      <w:tr w:rsidR="009A61D5">
        <w:tc>
          <w:tcPr>
            <w:tcW w:w="2580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both"/>
            </w:pPr>
            <w:r>
              <w:t>Всего</w:t>
            </w:r>
          </w:p>
        </w:tc>
        <w:tc>
          <w:tcPr>
            <w:tcW w:w="1264" w:type="dxa"/>
          </w:tcPr>
          <w:p w:rsidR="009A61D5" w:rsidRDefault="009A61D5" w:rsidP="00EB3F24">
            <w:pPr>
              <w:tabs>
                <w:tab w:val="left" w:pos="567"/>
                <w:tab w:val="left" w:pos="709"/>
              </w:tabs>
              <w:jc w:val="center"/>
            </w:pPr>
            <w:r>
              <w:t>256</w:t>
            </w:r>
          </w:p>
        </w:tc>
        <w:tc>
          <w:tcPr>
            <w:tcW w:w="102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128</w:t>
            </w:r>
          </w:p>
        </w:tc>
      </w:tr>
      <w:tr w:rsidR="009A61D5">
        <w:tc>
          <w:tcPr>
            <w:tcW w:w="2580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both"/>
            </w:pPr>
            <w:r>
              <w:t>Вид итогового контроля</w:t>
            </w:r>
          </w:p>
        </w:tc>
        <w:tc>
          <w:tcPr>
            <w:tcW w:w="126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  <w:tc>
          <w:tcPr>
            <w:tcW w:w="1024" w:type="dxa"/>
          </w:tcPr>
          <w:p w:rsidR="009A61D5" w:rsidRDefault="009A61D5" w:rsidP="005407B2">
            <w:pPr>
              <w:tabs>
                <w:tab w:val="left" w:pos="567"/>
                <w:tab w:val="left" w:pos="709"/>
              </w:tabs>
              <w:jc w:val="center"/>
            </w:pPr>
            <w:r>
              <w:t>экзамен</w:t>
            </w:r>
          </w:p>
        </w:tc>
      </w:tr>
    </w:tbl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  <w:lang w:val="en-US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  <w:lang w:val="en-US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Pr="00F17267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Pr="007A4A05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5. </w:t>
      </w:r>
      <w:r w:rsidRPr="007A4A05">
        <w:rPr>
          <w:b/>
          <w:bCs/>
          <w:sz w:val="28"/>
          <w:szCs w:val="28"/>
          <w:u w:val="single"/>
        </w:rPr>
        <w:t>Содержание дисциплины и требования к формам и содержанию текущего, промежуточного, итогового</w:t>
      </w:r>
      <w:r>
        <w:rPr>
          <w:b/>
          <w:bCs/>
          <w:sz w:val="28"/>
          <w:szCs w:val="28"/>
          <w:u w:val="single"/>
        </w:rPr>
        <w:t xml:space="preserve"> контроля</w:t>
      </w:r>
      <w:r w:rsidRPr="007A4A05">
        <w:rPr>
          <w:b/>
          <w:bCs/>
          <w:sz w:val="28"/>
          <w:szCs w:val="28"/>
          <w:u w:val="single"/>
        </w:rPr>
        <w:t>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sz w:val="20"/>
          <w:szCs w:val="20"/>
          <w:highlight w:val="yellow"/>
        </w:rPr>
      </w:pPr>
      <w:r w:rsidRPr="00E25CC2">
        <w:rPr>
          <w:b/>
          <w:bCs/>
          <w:sz w:val="20"/>
          <w:szCs w:val="20"/>
        </w:rPr>
        <w:t>5.1.</w:t>
      </w:r>
      <w:r w:rsidRPr="00A1593F">
        <w:rPr>
          <w:b/>
          <w:bCs/>
          <w:sz w:val="28"/>
          <w:szCs w:val="28"/>
        </w:rPr>
        <w:t>Содержание дисциплины</w:t>
      </w:r>
    </w:p>
    <w:p w:rsidR="009A61D5" w:rsidRDefault="009A61D5" w:rsidP="007C4B65">
      <w:pPr>
        <w:widowControl w:val="0"/>
        <w:tabs>
          <w:tab w:val="left" w:pos="3460"/>
        </w:tabs>
        <w:autoSpaceDE w:val="0"/>
        <w:autoSpaceDN w:val="0"/>
        <w:adjustRightInd w:val="0"/>
        <w:jc w:val="both"/>
      </w:pPr>
    </w:p>
    <w:p w:rsidR="009A61D5" w:rsidRDefault="009A61D5" w:rsidP="007C4B65">
      <w:pPr>
        <w:widowControl w:val="0"/>
        <w:tabs>
          <w:tab w:val="left" w:pos="3460"/>
        </w:tabs>
        <w:autoSpaceDE w:val="0"/>
        <w:autoSpaceDN w:val="0"/>
        <w:adjustRightInd w:val="0"/>
        <w:jc w:val="both"/>
      </w:pPr>
      <w:r>
        <w:rPr>
          <w:b/>
          <w:bCs/>
        </w:rPr>
        <w:t>1 семестр</w:t>
      </w:r>
    </w:p>
    <w:p w:rsidR="009A61D5" w:rsidRDefault="009A61D5" w:rsidP="005F00CC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I. Техника гладкого ткачества.</w:t>
      </w:r>
    </w:p>
    <w:p w:rsidR="009A61D5" w:rsidRDefault="009A61D5" w:rsidP="005F00CC">
      <w:pPr>
        <w:widowControl w:val="0"/>
        <w:autoSpaceDE w:val="0"/>
        <w:autoSpaceDN w:val="0"/>
        <w:adjustRightInd w:val="0"/>
        <w:jc w:val="both"/>
      </w:pPr>
      <w:r>
        <w:t xml:space="preserve">Тема 1. </w:t>
      </w:r>
      <w:r w:rsidRPr="00F11C06">
        <w:t>Эскиз</w:t>
      </w:r>
      <w:r>
        <w:t>. Картон.</w:t>
      </w:r>
    </w:p>
    <w:p w:rsidR="009A61D5" w:rsidRDefault="009A61D5" w:rsidP="008518E0">
      <w:r>
        <w:t xml:space="preserve">              Содержание урока: в</w:t>
      </w:r>
      <w:r w:rsidRPr="00855B4C">
        <w:t xml:space="preserve">ыполнение </w:t>
      </w:r>
      <w:r>
        <w:t>эскиза подушки (геометрическая композиция,  два цвета, размеры 30х40см)</w:t>
      </w:r>
      <w:r w:rsidRPr="00F47B34">
        <w:t>;</w:t>
      </w:r>
      <w:r>
        <w:t xml:space="preserve"> </w:t>
      </w:r>
      <w:r w:rsidRPr="00F47B34">
        <w:t>в</w:t>
      </w:r>
      <w:r>
        <w:t>ыполнение картона в натуральную величину.</w:t>
      </w:r>
    </w:p>
    <w:p w:rsidR="009A61D5" w:rsidRDefault="009A61D5" w:rsidP="005F00CC">
      <w:pPr>
        <w:widowControl w:val="0"/>
        <w:autoSpaceDE w:val="0"/>
        <w:autoSpaceDN w:val="0"/>
        <w:adjustRightInd w:val="0"/>
        <w:jc w:val="both"/>
      </w:pPr>
      <w:r>
        <w:t>Термины – эскиз, картон.</w:t>
      </w:r>
    </w:p>
    <w:p w:rsidR="009A61D5" w:rsidRDefault="009A61D5" w:rsidP="005F00CC">
      <w:pPr>
        <w:widowControl w:val="0"/>
        <w:autoSpaceDE w:val="0"/>
        <w:autoSpaceDN w:val="0"/>
        <w:adjustRightInd w:val="0"/>
        <w:jc w:val="both"/>
      </w:pPr>
      <w:r>
        <w:t xml:space="preserve">Требования к знаниям: знать терминологию  </w:t>
      </w:r>
    </w:p>
    <w:p w:rsidR="009A61D5" w:rsidRDefault="009A61D5" w:rsidP="005F00CC">
      <w:r>
        <w:t xml:space="preserve">Требования к умениям: разработать эскиз, разработать картон  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t>Тема 2. Подготовка рамы для ткачества.</w:t>
      </w:r>
    </w:p>
    <w:p w:rsidR="009A61D5" w:rsidRPr="00B93E0A" w:rsidRDefault="009A61D5" w:rsidP="006654EF">
      <w:r>
        <w:t>Содержание урока: знакомство с основными материалами и инструментами для ткачества; н</w:t>
      </w:r>
      <w:r w:rsidRPr="00166E6E">
        <w:t xml:space="preserve">атяжение и перебор основы, </w:t>
      </w:r>
      <w:r>
        <w:t>подбор нитей утка, закрепление картона.</w:t>
      </w:r>
    </w:p>
    <w:p w:rsidR="009A61D5" w:rsidRDefault="009A61D5" w:rsidP="006654EF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основа, уток.</w:t>
      </w:r>
    </w:p>
    <w:p w:rsidR="009A61D5" w:rsidRDefault="009A61D5" w:rsidP="006654EF">
      <w:pPr>
        <w:widowControl w:val="0"/>
        <w:autoSpaceDE w:val="0"/>
        <w:autoSpaceDN w:val="0"/>
        <w:adjustRightInd w:val="0"/>
        <w:jc w:val="both"/>
      </w:pPr>
      <w:r>
        <w:t>Требования к знаниям: знать терминологию, основные материалы и инструменты.</w:t>
      </w:r>
    </w:p>
    <w:p w:rsidR="009A61D5" w:rsidRDefault="009A61D5" w:rsidP="008F6876">
      <w:r>
        <w:t xml:space="preserve">              Требования к умениям: натягивать основу, закреплять картон.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FF08FC">
      <w:pPr>
        <w:widowControl w:val="0"/>
        <w:autoSpaceDE w:val="0"/>
        <w:autoSpaceDN w:val="0"/>
        <w:adjustRightInd w:val="0"/>
        <w:jc w:val="both"/>
      </w:pPr>
      <w:r>
        <w:t>Тема 3. Основные виды переплетений.</w:t>
      </w:r>
    </w:p>
    <w:p w:rsidR="009A61D5" w:rsidRDefault="009A61D5" w:rsidP="00D630D8">
      <w:r>
        <w:t xml:space="preserve">             Содержание урока: выполнение изделия в материале</w:t>
      </w:r>
      <w:r w:rsidRPr="00B23764">
        <w:t>;</w:t>
      </w:r>
      <w:r>
        <w:t xml:space="preserve"> использование в ткачестве:</w:t>
      </w:r>
    </w:p>
    <w:p w:rsidR="009A61D5" w:rsidRDefault="009A61D5" w:rsidP="00D630D8">
      <w:pPr>
        <w:ind w:left="851"/>
      </w:pPr>
      <w:r>
        <w:t xml:space="preserve">- </w:t>
      </w:r>
      <w:r w:rsidRPr="002C7BDB">
        <w:t xml:space="preserve"> основного полотняного переплетения</w:t>
      </w:r>
    </w:p>
    <w:p w:rsidR="009A61D5" w:rsidRDefault="009A61D5" w:rsidP="00D630D8">
      <w:pPr>
        <w:ind w:left="851"/>
      </w:pPr>
      <w:r>
        <w:t xml:space="preserve">- </w:t>
      </w:r>
      <w:r w:rsidRPr="002C7BDB">
        <w:t xml:space="preserve"> переплетения двух утков</w:t>
      </w:r>
    </w:p>
    <w:p w:rsidR="009A61D5" w:rsidRDefault="009A61D5" w:rsidP="00D630D8">
      <w:pPr>
        <w:ind w:left="851"/>
      </w:pPr>
      <w:r>
        <w:t xml:space="preserve">- </w:t>
      </w:r>
      <w:r w:rsidRPr="002C7BDB">
        <w:t xml:space="preserve"> двухцветных столбиков</w:t>
      </w:r>
    </w:p>
    <w:p w:rsidR="009A61D5" w:rsidRPr="002C7BDB" w:rsidRDefault="009A61D5" w:rsidP="00D630D8">
      <w:pPr>
        <w:ind w:left="851"/>
      </w:pPr>
      <w:r>
        <w:t>-  меланжевого переплетения</w:t>
      </w:r>
    </w:p>
    <w:p w:rsidR="009A61D5" w:rsidRDefault="009A61D5" w:rsidP="00D630D8">
      <w:r>
        <w:t>Термины – полотняное переплетение, гладкое ткачество, столбики, меланж.</w:t>
      </w:r>
    </w:p>
    <w:p w:rsidR="009A61D5" w:rsidRDefault="009A61D5" w:rsidP="00FF08FC">
      <w:pPr>
        <w:widowControl w:val="0"/>
        <w:autoSpaceDE w:val="0"/>
        <w:autoSpaceDN w:val="0"/>
        <w:adjustRightInd w:val="0"/>
        <w:jc w:val="both"/>
      </w:pPr>
      <w:r>
        <w:t>Требования к знаниям: знать терминологию, знать схемы переплетений</w:t>
      </w:r>
    </w:p>
    <w:p w:rsidR="009A61D5" w:rsidRDefault="009A61D5" w:rsidP="00FF08FC">
      <w:pPr>
        <w:widowControl w:val="0"/>
        <w:autoSpaceDE w:val="0"/>
        <w:autoSpaceDN w:val="0"/>
        <w:adjustRightInd w:val="0"/>
        <w:jc w:val="both"/>
      </w:pPr>
      <w:r>
        <w:t xml:space="preserve">           Требования к умениям: выполнять переплетения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7278C5">
      <w:pPr>
        <w:widowControl w:val="0"/>
        <w:autoSpaceDE w:val="0"/>
        <w:autoSpaceDN w:val="0"/>
        <w:adjustRightInd w:val="0"/>
        <w:jc w:val="both"/>
      </w:pPr>
      <w:r>
        <w:t>Тема 4. Оформление готового изделия.</w:t>
      </w:r>
    </w:p>
    <w:p w:rsidR="009A61D5" w:rsidRPr="00450883" w:rsidRDefault="009A61D5" w:rsidP="006E663A">
      <w:pPr>
        <w:shd w:val="clear" w:color="auto" w:fill="FFFFFF"/>
      </w:pPr>
      <w:r>
        <w:t>Содержание урока: срезание изделия с рамы, обработка краев</w:t>
      </w:r>
      <w:r w:rsidRPr="00450883">
        <w:t xml:space="preserve"> изделия</w:t>
      </w:r>
      <w:r>
        <w:t>, способы крепления бахромы</w:t>
      </w:r>
      <w:r w:rsidRPr="00450883">
        <w:t>.</w:t>
      </w:r>
    </w:p>
    <w:p w:rsidR="009A61D5" w:rsidRDefault="009A61D5" w:rsidP="00793C75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бахрома.</w:t>
      </w:r>
    </w:p>
    <w:p w:rsidR="009A61D5" w:rsidRDefault="009A61D5" w:rsidP="00793C75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793C75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срезать изделие, обрабатывать край, крепить бахрому.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2 семестр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2.Фактурные переплетения.</w:t>
      </w:r>
    </w:p>
    <w:p w:rsidR="009A61D5" w:rsidRDefault="009A61D5" w:rsidP="00222111">
      <w:pPr>
        <w:widowControl w:val="0"/>
        <w:autoSpaceDE w:val="0"/>
        <w:autoSpaceDN w:val="0"/>
        <w:adjustRightInd w:val="0"/>
        <w:jc w:val="both"/>
      </w:pPr>
      <w:r>
        <w:t xml:space="preserve">Тема 1. </w:t>
      </w:r>
      <w:r w:rsidRPr="00F11C06">
        <w:t>Эскиз</w:t>
      </w:r>
      <w:r>
        <w:t>. Картон.</w:t>
      </w:r>
    </w:p>
    <w:p w:rsidR="009A61D5" w:rsidRDefault="009A61D5" w:rsidP="00753BF0">
      <w:r>
        <w:t xml:space="preserve">              Содержание урока: в</w:t>
      </w:r>
      <w:r w:rsidRPr="00855B4C">
        <w:t xml:space="preserve">ыполнение </w:t>
      </w:r>
      <w:r>
        <w:t xml:space="preserve">эскиза мини-гобелена </w:t>
      </w:r>
      <w:r w:rsidRPr="00314506">
        <w:t>на тему «Натюрморт»</w:t>
      </w:r>
      <w:r w:rsidRPr="000F791C">
        <w:t xml:space="preserve">с учетом использования в нем различных </w:t>
      </w:r>
      <w:r>
        <w:t xml:space="preserve">фактурных переплетений, </w:t>
      </w:r>
      <w:r w:rsidRPr="00F47B34">
        <w:t>в</w:t>
      </w:r>
      <w:r>
        <w:t>ыполнение картона в натуральную величину.</w:t>
      </w:r>
    </w:p>
    <w:p w:rsidR="009A61D5" w:rsidRDefault="009A61D5" w:rsidP="00753BF0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–эскиз, картон.</w:t>
      </w:r>
    </w:p>
    <w:p w:rsidR="009A61D5" w:rsidRDefault="009A61D5" w:rsidP="00753BF0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753BF0">
      <w:r>
        <w:t xml:space="preserve">              Требования к умениям: разработать эскиз, разработать картон   </w:t>
      </w:r>
    </w:p>
    <w:p w:rsidR="009A61D5" w:rsidRDefault="009A61D5" w:rsidP="00753BF0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647E9">
      <w:pPr>
        <w:widowControl w:val="0"/>
        <w:autoSpaceDE w:val="0"/>
        <w:autoSpaceDN w:val="0"/>
        <w:adjustRightInd w:val="0"/>
        <w:jc w:val="both"/>
      </w:pPr>
      <w:r>
        <w:t>Тема 2. Подготовка рамы для ткачества.</w:t>
      </w:r>
    </w:p>
    <w:p w:rsidR="009A61D5" w:rsidRPr="00B93E0A" w:rsidRDefault="009A61D5" w:rsidP="00E647E9">
      <w:r>
        <w:t xml:space="preserve">             Содержание урока: н</w:t>
      </w:r>
      <w:r w:rsidRPr="00166E6E">
        <w:t xml:space="preserve">атяжение и перебор основы, </w:t>
      </w:r>
      <w:r>
        <w:t>подбор нитей утка, закрепление картона.</w:t>
      </w:r>
    </w:p>
    <w:p w:rsidR="009A61D5" w:rsidRDefault="009A61D5" w:rsidP="00E647E9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разделительная косичка.</w:t>
      </w:r>
    </w:p>
    <w:p w:rsidR="009A61D5" w:rsidRDefault="009A61D5" w:rsidP="00E647E9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E647E9">
      <w:r>
        <w:t xml:space="preserve">              Требования к умениям: натягивать основу, закреплять картон.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t>Тема 3.Виды фактурных переплетений.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t xml:space="preserve">              Содержание урока: выполнение изделия в материале</w:t>
      </w:r>
      <w:r w:rsidRPr="00B23764">
        <w:t>;</w:t>
      </w:r>
      <w:r>
        <w:t xml:space="preserve"> использование в ткачестве:</w:t>
      </w:r>
    </w:p>
    <w:p w:rsidR="009A61D5" w:rsidRDefault="009A61D5" w:rsidP="00356B51">
      <w:pPr>
        <w:shd w:val="clear" w:color="auto" w:fill="FFFFFF"/>
        <w:ind w:left="851"/>
      </w:pPr>
      <w:r>
        <w:rPr>
          <w:b/>
          <w:bCs/>
        </w:rPr>
        <w:t xml:space="preserve">- </w:t>
      </w:r>
      <w:r>
        <w:t>переплетения «сумах»</w:t>
      </w:r>
    </w:p>
    <w:p w:rsidR="009A61D5" w:rsidRDefault="009A61D5" w:rsidP="00356B51">
      <w:pPr>
        <w:shd w:val="clear" w:color="auto" w:fill="FFFFFF"/>
        <w:ind w:left="851"/>
      </w:pPr>
      <w:r>
        <w:t>- египетских узлов</w:t>
      </w:r>
    </w:p>
    <w:p w:rsidR="009A61D5" w:rsidRDefault="009A61D5" w:rsidP="00356B51">
      <w:pPr>
        <w:shd w:val="clear" w:color="auto" w:fill="FFFFFF"/>
        <w:ind w:left="851"/>
      </w:pPr>
      <w:r>
        <w:t>- ворсового переплетения</w:t>
      </w:r>
    </w:p>
    <w:p w:rsidR="009A61D5" w:rsidRPr="00AE688B" w:rsidRDefault="009A61D5" w:rsidP="00356B51">
      <w:pPr>
        <w:shd w:val="clear" w:color="auto" w:fill="FFFFFF"/>
        <w:ind w:left="851"/>
      </w:pPr>
      <w:r>
        <w:t>- саржевого переплетения</w:t>
      </w:r>
    </w:p>
    <w:p w:rsidR="009A61D5" w:rsidRDefault="009A61D5" w:rsidP="00356B51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«сумах»,египетские узлы, ворс, саржа.</w:t>
      </w:r>
    </w:p>
    <w:p w:rsidR="009A61D5" w:rsidRDefault="009A61D5" w:rsidP="00356B51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терминологию, знать схемы переплетений    </w:t>
      </w:r>
    </w:p>
    <w:p w:rsidR="009A61D5" w:rsidRDefault="009A61D5" w:rsidP="00356B51">
      <w:r>
        <w:t xml:space="preserve">              Требования к умениям: выполнять переплетения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C346FB">
      <w:pPr>
        <w:widowControl w:val="0"/>
        <w:autoSpaceDE w:val="0"/>
        <w:autoSpaceDN w:val="0"/>
        <w:adjustRightInd w:val="0"/>
        <w:jc w:val="both"/>
      </w:pPr>
      <w:r>
        <w:t>Тема 4. Оформление готового изделия.</w:t>
      </w:r>
    </w:p>
    <w:p w:rsidR="009A61D5" w:rsidRPr="00450883" w:rsidRDefault="009A61D5" w:rsidP="00C346FB">
      <w:pPr>
        <w:shd w:val="clear" w:color="auto" w:fill="FFFFFF"/>
      </w:pPr>
      <w:r>
        <w:t xml:space="preserve">              Содержание урока: срезание изделия с рамы, обработка краев</w:t>
      </w:r>
      <w:r w:rsidRPr="00450883">
        <w:t xml:space="preserve"> изделия</w:t>
      </w:r>
      <w:r>
        <w:t>.</w:t>
      </w:r>
    </w:p>
    <w:p w:rsidR="009A61D5" w:rsidRDefault="009A61D5" w:rsidP="00C346FB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закрепление основы</w:t>
      </w:r>
    </w:p>
    <w:p w:rsidR="009A61D5" w:rsidRDefault="009A61D5" w:rsidP="00C346FB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C346FB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срезать изделие, обрабатывать край закреплением основы.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3 семестр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3. Смешанная техника.</w:t>
      </w: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  <w:r>
        <w:t xml:space="preserve">Тема 1. </w:t>
      </w:r>
      <w:r w:rsidRPr="00F11C06">
        <w:t>Эскиз</w:t>
      </w:r>
      <w:r>
        <w:t>. Картон.</w:t>
      </w:r>
    </w:p>
    <w:p w:rsidR="009A61D5" w:rsidRDefault="009A61D5" w:rsidP="000B0911">
      <w:r>
        <w:t xml:space="preserve">              Содержание урока: в</w:t>
      </w:r>
      <w:r w:rsidRPr="00855B4C">
        <w:t xml:space="preserve">ыполнение </w:t>
      </w:r>
      <w:r>
        <w:t xml:space="preserve">эскиза гобелена </w:t>
      </w:r>
      <w:r w:rsidRPr="00314506">
        <w:t>на тему «</w:t>
      </w:r>
      <w:r>
        <w:t>Осень</w:t>
      </w:r>
      <w:r w:rsidRPr="00314506">
        <w:t>»</w:t>
      </w:r>
      <w:r>
        <w:t xml:space="preserve">(40х50см), </w:t>
      </w:r>
      <w:r w:rsidRPr="00F47B34">
        <w:t>в</w:t>
      </w:r>
      <w:r>
        <w:t>ыполнение картона в натуральную величину.</w:t>
      </w: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–масштаб.</w:t>
      </w: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0B0911">
      <w:r>
        <w:t xml:space="preserve">              Требования к умениям: разработать эскиз, разработать картон   </w:t>
      </w: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  <w:r>
        <w:t>Тема 2. Подготовка рамы для ткачества.</w:t>
      </w:r>
    </w:p>
    <w:p w:rsidR="009A61D5" w:rsidRPr="00B93E0A" w:rsidRDefault="009A61D5" w:rsidP="000B0911">
      <w:r>
        <w:t xml:space="preserve">             Содержание урока: н</w:t>
      </w:r>
      <w:r w:rsidRPr="00166E6E">
        <w:t xml:space="preserve">атяжение и перебор основы, </w:t>
      </w:r>
      <w:r>
        <w:t>подбор нитей утка, закрепление картона.</w:t>
      </w: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перебор основы.</w:t>
      </w:r>
    </w:p>
    <w:p w:rsidR="009A61D5" w:rsidRDefault="009A61D5" w:rsidP="000B0911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0B0911">
      <w:r>
        <w:t xml:space="preserve">              Требования к умениям: натягивать основу, закреплять картон.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AE3258">
      <w:pPr>
        <w:widowControl w:val="0"/>
        <w:autoSpaceDE w:val="0"/>
        <w:autoSpaceDN w:val="0"/>
        <w:adjustRightInd w:val="0"/>
        <w:jc w:val="both"/>
      </w:pPr>
      <w:r>
        <w:t>Тема 3. Сочетание различных переплетений.</w:t>
      </w:r>
    </w:p>
    <w:p w:rsidR="009A61D5" w:rsidRDefault="009A61D5" w:rsidP="00AE3258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урока: выполнение изделия в материале.</w:t>
      </w:r>
    </w:p>
    <w:p w:rsidR="009A61D5" w:rsidRDefault="009A61D5" w:rsidP="000E5A68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фактура, сочетание.</w:t>
      </w:r>
    </w:p>
    <w:p w:rsidR="009A61D5" w:rsidRDefault="009A61D5" w:rsidP="000E5A68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0E5A68">
      <w:r>
        <w:t xml:space="preserve">              Требования к умениям: выполнять выбранные переплетения.</w:t>
      </w:r>
    </w:p>
    <w:p w:rsidR="009A61D5" w:rsidRDefault="009A61D5" w:rsidP="00AE3258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AE3258">
      <w:pPr>
        <w:widowControl w:val="0"/>
        <w:autoSpaceDE w:val="0"/>
        <w:autoSpaceDN w:val="0"/>
        <w:adjustRightInd w:val="0"/>
        <w:jc w:val="both"/>
      </w:pPr>
      <w:r>
        <w:t>Тема 4. Оформление готового изделия.</w:t>
      </w:r>
    </w:p>
    <w:p w:rsidR="009A61D5" w:rsidRPr="00450883" w:rsidRDefault="009A61D5" w:rsidP="00AE3258">
      <w:pPr>
        <w:shd w:val="clear" w:color="auto" w:fill="FFFFFF"/>
      </w:pPr>
      <w:r>
        <w:t xml:space="preserve">              Содержание урока: срезание изделия с рамы, обработка краев</w:t>
      </w:r>
      <w:r w:rsidRPr="00450883">
        <w:t xml:space="preserve"> изделия</w:t>
      </w:r>
      <w:r>
        <w:t>.</w:t>
      </w:r>
    </w:p>
    <w:p w:rsidR="009A61D5" w:rsidRDefault="009A61D5" w:rsidP="00AE3258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закрепительный шов</w:t>
      </w:r>
    </w:p>
    <w:p w:rsidR="009A61D5" w:rsidRDefault="009A61D5" w:rsidP="00AE3258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AE3258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           Требования к умениям: срезать изделие, обрабатывать край   </w:t>
      </w:r>
    </w:p>
    <w:p w:rsidR="009A61D5" w:rsidRDefault="009A61D5" w:rsidP="00D64D9F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A61D5" w:rsidRDefault="009A61D5" w:rsidP="00A521CB">
      <w:pPr>
        <w:widowControl w:val="0"/>
        <w:autoSpaceDE w:val="0"/>
        <w:autoSpaceDN w:val="0"/>
        <w:adjustRightInd w:val="0"/>
      </w:pPr>
      <w:r>
        <w:rPr>
          <w:b/>
          <w:bCs/>
        </w:rPr>
        <w:t>4 семестр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4.Пластический гобелен.</w:t>
      </w:r>
    </w:p>
    <w:p w:rsidR="009A61D5" w:rsidRDefault="009A61D5" w:rsidP="00AE0FA6">
      <w:pPr>
        <w:widowControl w:val="0"/>
        <w:autoSpaceDE w:val="0"/>
        <w:autoSpaceDN w:val="0"/>
        <w:adjustRightInd w:val="0"/>
        <w:jc w:val="both"/>
      </w:pPr>
      <w:r>
        <w:t>Тема 1. Эскиз пластического гобелена.</w:t>
      </w:r>
    </w:p>
    <w:p w:rsidR="009A61D5" w:rsidRDefault="009A61D5" w:rsidP="00AE0FA6">
      <w:r>
        <w:t xml:space="preserve">              Содержание урока: в</w:t>
      </w:r>
      <w:r w:rsidRPr="00855B4C">
        <w:t xml:space="preserve">ыполнение </w:t>
      </w:r>
      <w:r>
        <w:t>эскиза пластического гобелена.</w:t>
      </w:r>
    </w:p>
    <w:p w:rsidR="009A61D5" w:rsidRDefault="009A61D5" w:rsidP="00AE0FA6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пластика, объем.</w:t>
      </w:r>
    </w:p>
    <w:p w:rsidR="009A61D5" w:rsidRDefault="009A61D5" w:rsidP="00AE0FA6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7E7473">
      <w:r>
        <w:t xml:space="preserve">              Требования к умениям: разработать эскиз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C67BE8">
      <w:pPr>
        <w:widowControl w:val="0"/>
        <w:autoSpaceDE w:val="0"/>
        <w:autoSpaceDN w:val="0"/>
        <w:adjustRightInd w:val="0"/>
        <w:jc w:val="both"/>
      </w:pPr>
      <w:r>
        <w:t xml:space="preserve">Тема 2. </w:t>
      </w:r>
      <w:r w:rsidRPr="00BB30A3">
        <w:t>Макет. Картон.</w:t>
      </w:r>
    </w:p>
    <w:p w:rsidR="009A61D5" w:rsidRPr="00C67BE8" w:rsidRDefault="009A61D5" w:rsidP="00C67BE8">
      <w:r>
        <w:t xml:space="preserve">             Содержание урока: в</w:t>
      </w:r>
      <w:r w:rsidRPr="00855B4C">
        <w:t xml:space="preserve">ыполнение </w:t>
      </w:r>
      <w:r>
        <w:t>макета пластического гобелена в натуральную величину; выполнение картона.</w:t>
      </w:r>
    </w:p>
    <w:p w:rsidR="009A61D5" w:rsidRDefault="009A61D5" w:rsidP="00C67BE8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макет.</w:t>
      </w:r>
    </w:p>
    <w:p w:rsidR="009A61D5" w:rsidRDefault="009A61D5" w:rsidP="00C67BE8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C67BE8">
      <w:r>
        <w:t xml:space="preserve">              Требования к умениям: разработать макет, разработать картон   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9556E6">
      <w:pPr>
        <w:widowControl w:val="0"/>
        <w:autoSpaceDE w:val="0"/>
        <w:autoSpaceDN w:val="0"/>
        <w:adjustRightInd w:val="0"/>
        <w:jc w:val="both"/>
      </w:pPr>
      <w:r>
        <w:t>Тема 3. Подготовка рамы для ткачества.</w:t>
      </w:r>
    </w:p>
    <w:p w:rsidR="009A61D5" w:rsidRPr="00B93E0A" w:rsidRDefault="009A61D5" w:rsidP="009556E6">
      <w:r>
        <w:t xml:space="preserve">             Содержание урока: н</w:t>
      </w:r>
      <w:r w:rsidRPr="00166E6E">
        <w:t xml:space="preserve">атяжение и перебор основы, </w:t>
      </w:r>
      <w:r>
        <w:t>подбор нитей утка, закрепление картона.</w:t>
      </w:r>
    </w:p>
    <w:p w:rsidR="009A61D5" w:rsidRDefault="009A61D5" w:rsidP="009556E6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плотность основы.</w:t>
      </w:r>
    </w:p>
    <w:p w:rsidR="009A61D5" w:rsidRDefault="009A61D5" w:rsidP="009556E6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9556E6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натягивать основу, закреплять картон</w:t>
      </w:r>
    </w:p>
    <w:p w:rsidR="009A61D5" w:rsidRDefault="009A61D5" w:rsidP="009556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B70EE8">
      <w:pPr>
        <w:widowControl w:val="0"/>
        <w:autoSpaceDE w:val="0"/>
        <w:autoSpaceDN w:val="0"/>
        <w:adjustRightInd w:val="0"/>
        <w:jc w:val="both"/>
      </w:pPr>
      <w:r>
        <w:t>Тема 4.Выполнение частей пластического гобелена.</w:t>
      </w:r>
    </w:p>
    <w:p w:rsidR="009A61D5" w:rsidRPr="00450883" w:rsidRDefault="009A61D5" w:rsidP="00EC6A44">
      <w:pPr>
        <w:shd w:val="clear" w:color="auto" w:fill="FFFFFF"/>
      </w:pPr>
      <w:r>
        <w:t xml:space="preserve">              Содержание урока: выполнение в материале частей пластического гобелена.</w:t>
      </w:r>
    </w:p>
    <w:p w:rsidR="009A61D5" w:rsidRDefault="009A61D5" w:rsidP="00EC6A44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деталь, сборка.</w:t>
      </w:r>
    </w:p>
    <w:p w:rsidR="009A61D5" w:rsidRDefault="009A61D5" w:rsidP="00EC6A44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EC6A44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           Требования к умениям: выполнить в материале части пластического гобелена, собрать части в целое изделие.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9D0AF4">
      <w:pPr>
        <w:widowControl w:val="0"/>
        <w:autoSpaceDE w:val="0"/>
        <w:autoSpaceDN w:val="0"/>
        <w:adjustRightInd w:val="0"/>
        <w:jc w:val="both"/>
      </w:pPr>
      <w:r>
        <w:t>Тема 5. Оформление готового изделия.</w:t>
      </w:r>
    </w:p>
    <w:p w:rsidR="009A61D5" w:rsidRPr="00450883" w:rsidRDefault="009A61D5" w:rsidP="009D0AF4">
      <w:pPr>
        <w:shd w:val="clear" w:color="auto" w:fill="FFFFFF"/>
      </w:pPr>
      <w:r>
        <w:t xml:space="preserve">              Содержание урока: срезание изделия с рамы, обработка краев</w:t>
      </w:r>
      <w:r w:rsidRPr="00450883">
        <w:t xml:space="preserve"> изделия</w:t>
      </w:r>
      <w:r>
        <w:t>.</w:t>
      </w:r>
    </w:p>
    <w:p w:rsidR="009A61D5" w:rsidRDefault="009A61D5" w:rsidP="009D0AF4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обвязка края</w:t>
      </w:r>
    </w:p>
    <w:p w:rsidR="009A61D5" w:rsidRDefault="009A61D5" w:rsidP="009D0AF4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9D0AF4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           Требования к умениям: срезать изделие, обрабатывать край   </w:t>
      </w:r>
    </w:p>
    <w:p w:rsidR="009A61D5" w:rsidRDefault="009A61D5" w:rsidP="00C25EF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A61D5" w:rsidRDefault="009A61D5" w:rsidP="00A521CB">
      <w:pPr>
        <w:widowControl w:val="0"/>
        <w:autoSpaceDE w:val="0"/>
        <w:autoSpaceDN w:val="0"/>
        <w:adjustRightInd w:val="0"/>
      </w:pPr>
      <w:r>
        <w:rPr>
          <w:b/>
          <w:bCs/>
        </w:rPr>
        <w:t>5 семестр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5. Техника макраме.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 xml:space="preserve">Тема 1. </w:t>
      </w:r>
      <w:r w:rsidRPr="00246258">
        <w:t>Основы техники макраме</w:t>
      </w:r>
      <w:r>
        <w:t>.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 – знакомство с основными узлами.</w:t>
      </w:r>
    </w:p>
    <w:p w:rsidR="009A61D5" w:rsidRDefault="009A61D5" w:rsidP="00A812D2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прямой узел, плоский узел, бриды.</w:t>
      </w:r>
    </w:p>
    <w:p w:rsidR="009A61D5" w:rsidRDefault="009A61D5" w:rsidP="00A812D2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терминологию, знать виды узлов.</w:t>
      </w:r>
    </w:p>
    <w:p w:rsidR="009A61D5" w:rsidRDefault="009A61D5" w:rsidP="00A812D2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           Требования к умениям: выполнить пробный образец с использованием всех узлов.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094C72">
      <w:pPr>
        <w:widowControl w:val="0"/>
        <w:autoSpaceDE w:val="0"/>
        <w:autoSpaceDN w:val="0"/>
        <w:adjustRightInd w:val="0"/>
        <w:jc w:val="both"/>
      </w:pPr>
      <w:r>
        <w:t xml:space="preserve">Тема 2. </w:t>
      </w:r>
      <w:r w:rsidRPr="004C5B68">
        <w:t>Разработка схемы-эскиза</w:t>
      </w:r>
      <w:r>
        <w:t>.</w:t>
      </w:r>
    </w:p>
    <w:p w:rsidR="009A61D5" w:rsidRDefault="009A61D5" w:rsidP="00094C72">
      <w:pPr>
        <w:widowControl w:val="0"/>
        <w:autoSpaceDE w:val="0"/>
        <w:autoSpaceDN w:val="0"/>
        <w:adjustRightInd w:val="0"/>
        <w:jc w:val="both"/>
      </w:pPr>
      <w:r>
        <w:t>Содержание урока – разработка схемы-эскиза кашпо для цветов.</w:t>
      </w:r>
    </w:p>
    <w:p w:rsidR="009A61D5" w:rsidRDefault="009A61D5" w:rsidP="00094C72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кашпо.</w:t>
      </w:r>
    </w:p>
    <w:p w:rsidR="009A61D5" w:rsidRDefault="009A61D5" w:rsidP="00094C72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094C72">
      <w:pPr>
        <w:widowControl w:val="0"/>
        <w:autoSpaceDE w:val="0"/>
        <w:autoSpaceDN w:val="0"/>
        <w:adjustRightInd w:val="0"/>
        <w:jc w:val="both"/>
      </w:pPr>
      <w:r>
        <w:t>Требования к умениям: уметь рассчитывать узлы, составлять схемы-эскизы.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 xml:space="preserve">Тема 3. </w:t>
      </w:r>
      <w:r w:rsidRPr="002E54FF">
        <w:t>Подготовка и расчет шнуров для плетения.</w:t>
      </w:r>
    </w:p>
    <w:p w:rsidR="009A61D5" w:rsidRDefault="009A61D5" w:rsidP="00FD0A11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 – ра</w:t>
      </w:r>
      <w:r w:rsidRPr="00FD0A11">
        <w:t>счет шнуров для плетения, крашение шнуров.</w:t>
      </w:r>
    </w:p>
    <w:p w:rsidR="009A61D5" w:rsidRDefault="009A61D5" w:rsidP="00FD0A11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шнур.</w:t>
      </w:r>
    </w:p>
    <w:p w:rsidR="009A61D5" w:rsidRDefault="009A61D5" w:rsidP="00FD0A11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FD0A11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уметь рассчитывать и красить шнуры.   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 xml:space="preserve">Тема 4. </w:t>
      </w:r>
      <w:r w:rsidRPr="002E54FF">
        <w:t>Выполнение работы в технике макраме.</w:t>
      </w:r>
    </w:p>
    <w:p w:rsidR="009A61D5" w:rsidRDefault="009A61D5" w:rsidP="0028094F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 – выполнение изделия в материале.</w:t>
      </w:r>
    </w:p>
    <w:p w:rsidR="009A61D5" w:rsidRDefault="009A61D5" w:rsidP="0028094F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переход, фиксация.</w:t>
      </w:r>
    </w:p>
    <w:p w:rsidR="009A61D5" w:rsidRDefault="009A61D5" w:rsidP="0028094F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28094F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выполнять узлы согласно схеме-эскизу.   </w:t>
      </w:r>
    </w:p>
    <w:p w:rsidR="009A61D5" w:rsidRDefault="009A61D5" w:rsidP="0028094F">
      <w:pPr>
        <w:widowControl w:val="0"/>
        <w:autoSpaceDE w:val="0"/>
        <w:autoSpaceDN w:val="0"/>
        <w:adjustRightInd w:val="0"/>
        <w:jc w:val="both"/>
      </w:pPr>
    </w:p>
    <w:p w:rsidR="009A61D5" w:rsidRPr="006523AF" w:rsidRDefault="009A61D5" w:rsidP="00217708">
      <w:pPr>
        <w:widowControl w:val="0"/>
        <w:autoSpaceDE w:val="0"/>
        <w:autoSpaceDN w:val="0"/>
        <w:adjustRightInd w:val="0"/>
        <w:jc w:val="both"/>
      </w:pPr>
      <w:r>
        <w:t>Тема 5.Оформление готового изделия.</w:t>
      </w:r>
    </w:p>
    <w:p w:rsidR="009A61D5" w:rsidRDefault="009A61D5" w:rsidP="00C15D84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 – плетение закрепляющего узла.</w:t>
      </w:r>
    </w:p>
    <w:p w:rsidR="009A61D5" w:rsidRDefault="009A61D5" w:rsidP="00C15D84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кисть, пучок.</w:t>
      </w:r>
    </w:p>
    <w:p w:rsidR="009A61D5" w:rsidRDefault="009A61D5" w:rsidP="00C15D84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C15D84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оформлять изделие, размещать его в интерьере.   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9A61D5" w:rsidRPr="009E538C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6 семестр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Раздел 6.Пейзаж в гобелене.</w:t>
      </w:r>
    </w:p>
    <w:p w:rsidR="009A61D5" w:rsidRDefault="009A61D5" w:rsidP="00B32B08">
      <w:pPr>
        <w:widowControl w:val="0"/>
        <w:autoSpaceDE w:val="0"/>
        <w:autoSpaceDN w:val="0"/>
        <w:adjustRightInd w:val="0"/>
        <w:jc w:val="both"/>
      </w:pPr>
      <w:r>
        <w:t xml:space="preserve">Тема 1. </w:t>
      </w:r>
      <w:r w:rsidRPr="00F11C06">
        <w:t>Эскиз</w:t>
      </w:r>
      <w:r>
        <w:t>. Картон.</w:t>
      </w:r>
    </w:p>
    <w:p w:rsidR="009A61D5" w:rsidRDefault="009A61D5" w:rsidP="00FE09A1">
      <w:r>
        <w:t xml:space="preserve">  Содержание урока: в</w:t>
      </w:r>
      <w:r w:rsidRPr="00855B4C">
        <w:t xml:space="preserve">ыполнение </w:t>
      </w:r>
      <w:r>
        <w:t xml:space="preserve">эскиза гобелена </w:t>
      </w:r>
      <w:r w:rsidRPr="00314506">
        <w:t>на тему «</w:t>
      </w:r>
      <w:r>
        <w:t>Пейзаж</w:t>
      </w:r>
      <w:r w:rsidRPr="00314506">
        <w:t>»</w:t>
      </w:r>
      <w:r>
        <w:t xml:space="preserve"> (60х80см), </w:t>
      </w:r>
      <w:r w:rsidRPr="00F47B34">
        <w:t>в</w:t>
      </w:r>
      <w:r>
        <w:t>ыполнение картона в натуральную величину.</w:t>
      </w:r>
    </w:p>
    <w:p w:rsidR="009A61D5" w:rsidRDefault="009A61D5" w:rsidP="00FE09A1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пейзаж.</w:t>
      </w:r>
    </w:p>
    <w:p w:rsidR="009A61D5" w:rsidRDefault="009A61D5" w:rsidP="00FE09A1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FE09A1">
      <w:r>
        <w:t xml:space="preserve">              Требования к умениям: разработать эскиз, разработать картон   </w:t>
      </w:r>
    </w:p>
    <w:p w:rsidR="009A61D5" w:rsidRDefault="009A61D5" w:rsidP="00FE09A1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7A56E8">
      <w:pPr>
        <w:widowControl w:val="0"/>
        <w:autoSpaceDE w:val="0"/>
        <w:autoSpaceDN w:val="0"/>
        <w:adjustRightInd w:val="0"/>
        <w:jc w:val="both"/>
      </w:pPr>
      <w:r>
        <w:t>Тема 2. Подготовка рамы для ткачества.</w:t>
      </w:r>
    </w:p>
    <w:p w:rsidR="009A61D5" w:rsidRPr="00B93E0A" w:rsidRDefault="009A61D5" w:rsidP="001F1AE0">
      <w:r>
        <w:t>Содержание урока: крашение нитей основы, н</w:t>
      </w:r>
      <w:r w:rsidRPr="00166E6E">
        <w:t xml:space="preserve">атяжение и перебор основы, </w:t>
      </w:r>
      <w:r>
        <w:t>подбор и крашение нитей утка, закрепление картона.</w:t>
      </w:r>
    </w:p>
    <w:p w:rsidR="009A61D5" w:rsidRDefault="009A61D5" w:rsidP="001F1AE0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пасма, красители, крашение.</w:t>
      </w:r>
    </w:p>
    <w:p w:rsidR="009A61D5" w:rsidRDefault="009A61D5" w:rsidP="001F1AE0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терминологию, знать процесс крашения.</w:t>
      </w:r>
    </w:p>
    <w:p w:rsidR="009A61D5" w:rsidRDefault="009A61D5" w:rsidP="001F1AE0">
      <w:r>
        <w:t xml:space="preserve">              Требования к умениям: натягивать основу, красить нити утка и основы,  закреплять картон.</w:t>
      </w:r>
    </w:p>
    <w:p w:rsidR="009A61D5" w:rsidRDefault="009A61D5" w:rsidP="001F1AE0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802238">
      <w:pPr>
        <w:widowControl w:val="0"/>
        <w:autoSpaceDE w:val="0"/>
        <w:autoSpaceDN w:val="0"/>
        <w:adjustRightInd w:val="0"/>
        <w:jc w:val="both"/>
      </w:pPr>
      <w:r>
        <w:t>Тема 3. Выполнение изделия в материале.</w:t>
      </w:r>
    </w:p>
    <w:p w:rsidR="009A61D5" w:rsidRDefault="009A61D5" w:rsidP="00802238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урока: выполнение изделия в материале согласно эскизу.</w:t>
      </w:r>
    </w:p>
    <w:p w:rsidR="009A61D5" w:rsidRDefault="009A61D5" w:rsidP="00802238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штриховка.</w:t>
      </w:r>
    </w:p>
    <w:p w:rsidR="009A61D5" w:rsidRDefault="009A61D5" w:rsidP="00802238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802238">
      <w:r>
        <w:t xml:space="preserve">              Требования к умениям: выполнять выбранные переплетения.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A26723">
      <w:pPr>
        <w:widowControl w:val="0"/>
        <w:autoSpaceDE w:val="0"/>
        <w:autoSpaceDN w:val="0"/>
        <w:adjustRightInd w:val="0"/>
        <w:jc w:val="both"/>
      </w:pPr>
      <w:r>
        <w:t>Тема 4. Оформление готового изделия.</w:t>
      </w:r>
    </w:p>
    <w:p w:rsidR="009A61D5" w:rsidRPr="00450883" w:rsidRDefault="009A61D5" w:rsidP="00A26723">
      <w:pPr>
        <w:shd w:val="clear" w:color="auto" w:fill="FFFFFF"/>
      </w:pPr>
      <w:r>
        <w:t xml:space="preserve">              Содержание урока: срезание изделия с рамы, обработка краев</w:t>
      </w:r>
      <w:r w:rsidRPr="00450883">
        <w:t xml:space="preserve"> изделия</w:t>
      </w:r>
      <w:r>
        <w:t>.</w:t>
      </w:r>
    </w:p>
    <w:p w:rsidR="009A61D5" w:rsidRDefault="009A61D5" w:rsidP="00A26723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помпон.</w:t>
      </w:r>
    </w:p>
    <w:p w:rsidR="009A61D5" w:rsidRDefault="009A61D5" w:rsidP="00A26723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A26723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           Требования к умениям: срезать изделие, обрабатывать край   </w:t>
      </w:r>
    </w:p>
    <w:p w:rsidR="009A61D5" w:rsidRDefault="009A61D5" w:rsidP="00A26723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BD3843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7 семестр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7. Тематический гобелен.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 xml:space="preserve">Тема 1. </w:t>
      </w:r>
      <w:r w:rsidRPr="00F11C06">
        <w:t>Эскиз</w:t>
      </w:r>
      <w:r>
        <w:t>. Картон.</w:t>
      </w:r>
    </w:p>
    <w:p w:rsidR="009A61D5" w:rsidRDefault="009A61D5" w:rsidP="009446F5">
      <w:r>
        <w:t>Содержание урока: в</w:t>
      </w:r>
      <w:r w:rsidRPr="00855B4C">
        <w:t xml:space="preserve">ыполнение </w:t>
      </w:r>
      <w:r>
        <w:t xml:space="preserve">эскиза гобелена </w:t>
      </w:r>
      <w:r w:rsidRPr="00314506">
        <w:t>на тему «</w:t>
      </w:r>
      <w:r>
        <w:t>Времена года</w:t>
      </w:r>
      <w:r w:rsidRPr="00314506">
        <w:t>»</w:t>
      </w:r>
      <w:r>
        <w:t xml:space="preserve"> (60х80см), </w:t>
      </w:r>
      <w:r w:rsidRPr="00F47B34">
        <w:t>в</w:t>
      </w:r>
      <w:r>
        <w:t>ыполнение картона в натуральную величину.</w:t>
      </w:r>
    </w:p>
    <w:p w:rsidR="009A61D5" w:rsidRDefault="009A61D5" w:rsidP="009446F5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пропорция.</w:t>
      </w:r>
    </w:p>
    <w:p w:rsidR="009A61D5" w:rsidRDefault="009A61D5" w:rsidP="009446F5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9446F5">
      <w:r>
        <w:t xml:space="preserve">              Требования к умениям: разработать эскиз, разработать картон   </w:t>
      </w:r>
    </w:p>
    <w:p w:rsidR="009A61D5" w:rsidRDefault="009A61D5" w:rsidP="009446F5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>Тема 2. Подготовка рамы для ткачества.</w:t>
      </w:r>
    </w:p>
    <w:p w:rsidR="009A61D5" w:rsidRPr="00B93E0A" w:rsidRDefault="009A61D5" w:rsidP="00830ECD">
      <w:r>
        <w:t>Содержание урока: крашение нитей основы, н</w:t>
      </w:r>
      <w:r w:rsidRPr="00166E6E">
        <w:t xml:space="preserve">атяжение и перебор основы, </w:t>
      </w:r>
      <w:r>
        <w:t>подбор и крашение нитей утка, закрепление картона.</w:t>
      </w:r>
    </w:p>
    <w:p w:rsidR="009A61D5" w:rsidRDefault="009A61D5" w:rsidP="00830ECD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пасма, красители, крашение.</w:t>
      </w:r>
    </w:p>
    <w:p w:rsidR="009A61D5" w:rsidRDefault="009A61D5" w:rsidP="00830ECD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терминологию, знать процесс крашения.  </w:t>
      </w:r>
    </w:p>
    <w:p w:rsidR="009A61D5" w:rsidRDefault="009A61D5" w:rsidP="00830ECD">
      <w:r>
        <w:t xml:space="preserve">              Требования к умениям: натягивать основу, красить нити утка и основы,  закреплять картон.</w:t>
      </w: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217708">
      <w:pPr>
        <w:widowControl w:val="0"/>
        <w:autoSpaceDE w:val="0"/>
        <w:autoSpaceDN w:val="0"/>
        <w:adjustRightInd w:val="0"/>
        <w:jc w:val="both"/>
      </w:pPr>
      <w:r>
        <w:t>Тема 3.Выполнение изделия в материале.</w:t>
      </w:r>
    </w:p>
    <w:p w:rsidR="009A61D5" w:rsidRDefault="009A61D5" w:rsidP="005B6524">
      <w:pPr>
        <w:widowControl w:val="0"/>
        <w:autoSpaceDE w:val="0"/>
        <w:autoSpaceDN w:val="0"/>
        <w:adjustRightInd w:val="0"/>
        <w:jc w:val="both"/>
      </w:pPr>
      <w:r>
        <w:t xml:space="preserve">            Содержание урока: выполнение изделия в материале согласно эскизу.</w:t>
      </w:r>
    </w:p>
    <w:p w:rsidR="009A61D5" w:rsidRDefault="009A61D5" w:rsidP="005B6524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переход из цвета в цвет.</w:t>
      </w:r>
    </w:p>
    <w:p w:rsidR="009A61D5" w:rsidRDefault="009A61D5" w:rsidP="005B6524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терминологию.  </w:t>
      </w:r>
    </w:p>
    <w:p w:rsidR="009A61D5" w:rsidRDefault="009A61D5" w:rsidP="005B6524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выполнять выбранные переплетения.</w:t>
      </w:r>
    </w:p>
    <w:p w:rsidR="009A61D5" w:rsidRDefault="009A61D5" w:rsidP="005B6524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313443">
      <w:pPr>
        <w:widowControl w:val="0"/>
        <w:autoSpaceDE w:val="0"/>
        <w:autoSpaceDN w:val="0"/>
        <w:adjustRightInd w:val="0"/>
        <w:jc w:val="both"/>
      </w:pPr>
      <w:r>
        <w:t>Тема 4. Оформление готового изделия.</w:t>
      </w:r>
    </w:p>
    <w:p w:rsidR="009A61D5" w:rsidRPr="00450883" w:rsidRDefault="009A61D5" w:rsidP="00313443">
      <w:pPr>
        <w:shd w:val="clear" w:color="auto" w:fill="FFFFFF"/>
      </w:pPr>
      <w:r>
        <w:t xml:space="preserve">              Содержание урока: срезание изделия с рамы, обработка краев</w:t>
      </w:r>
      <w:r w:rsidRPr="00450883">
        <w:t xml:space="preserve"> изделия</w:t>
      </w:r>
      <w:r>
        <w:t>.</w:t>
      </w:r>
    </w:p>
    <w:p w:rsidR="009A61D5" w:rsidRDefault="009A61D5" w:rsidP="00313443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багет.</w:t>
      </w:r>
    </w:p>
    <w:p w:rsidR="009A61D5" w:rsidRDefault="009A61D5" w:rsidP="00313443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313443">
      <w:pPr>
        <w:widowControl w:val="0"/>
        <w:autoSpaceDE w:val="0"/>
        <w:autoSpaceDN w:val="0"/>
        <w:adjustRightInd w:val="0"/>
        <w:rPr>
          <w:b/>
          <w:bCs/>
        </w:rPr>
      </w:pPr>
      <w:r>
        <w:t xml:space="preserve">              Требования к умениям: срезать изделие, обрабатывать край   </w:t>
      </w:r>
    </w:p>
    <w:p w:rsidR="009A61D5" w:rsidRDefault="009A61D5" w:rsidP="005B6524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7A56E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A61D5" w:rsidRDefault="009A61D5" w:rsidP="007A56E8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:rsidR="009A61D5" w:rsidRDefault="009A61D5" w:rsidP="00544DED">
      <w:pPr>
        <w:widowControl w:val="0"/>
        <w:autoSpaceDE w:val="0"/>
        <w:autoSpaceDN w:val="0"/>
        <w:adjustRightInd w:val="0"/>
      </w:pPr>
      <w:r>
        <w:rPr>
          <w:b/>
          <w:bCs/>
        </w:rPr>
        <w:t>8 семестр</w:t>
      </w:r>
    </w:p>
    <w:p w:rsidR="009A61D5" w:rsidRDefault="009A61D5" w:rsidP="00B37ECA">
      <w:pPr>
        <w:widowControl w:val="0"/>
        <w:autoSpaceDE w:val="0"/>
        <w:autoSpaceDN w:val="0"/>
        <w:adjustRightInd w:val="0"/>
        <w:jc w:val="both"/>
      </w:pPr>
      <w:r>
        <w:rPr>
          <w:b/>
          <w:bCs/>
        </w:rPr>
        <w:t>Раздел 7.</w:t>
      </w:r>
      <w:r w:rsidRPr="00166E6E">
        <w:rPr>
          <w:b/>
          <w:bCs/>
        </w:rPr>
        <w:t>Выполнение изделий на свободную тему</w:t>
      </w:r>
      <w:r>
        <w:rPr>
          <w:b/>
          <w:bCs/>
        </w:rPr>
        <w:t>.</w:t>
      </w:r>
    </w:p>
    <w:p w:rsidR="009A61D5" w:rsidRDefault="009A61D5" w:rsidP="00AF3030">
      <w:pPr>
        <w:widowControl w:val="0"/>
        <w:autoSpaceDE w:val="0"/>
        <w:autoSpaceDN w:val="0"/>
        <w:adjustRightInd w:val="0"/>
        <w:jc w:val="both"/>
      </w:pPr>
      <w:r>
        <w:t>Тема 1. Мини-гобелен.</w:t>
      </w:r>
    </w:p>
    <w:p w:rsidR="009A61D5" w:rsidRPr="00450883" w:rsidRDefault="009A61D5" w:rsidP="00AF3030">
      <w:pPr>
        <w:shd w:val="clear" w:color="auto" w:fill="FFFFFF"/>
      </w:pPr>
      <w:r>
        <w:t xml:space="preserve">              Содержание урока: выбор темы, разработка эскиза и картона, выполнение мини-гобелена в материале, оформление готового изделия.</w:t>
      </w:r>
    </w:p>
    <w:p w:rsidR="009A61D5" w:rsidRDefault="009A61D5" w:rsidP="00AF3030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мини-гобелен.</w:t>
      </w:r>
    </w:p>
    <w:p w:rsidR="009A61D5" w:rsidRDefault="009A61D5" w:rsidP="00AF3030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AF3030">
      <w:pPr>
        <w:widowControl w:val="0"/>
        <w:autoSpaceDE w:val="0"/>
        <w:autoSpaceDN w:val="0"/>
        <w:adjustRightInd w:val="0"/>
        <w:jc w:val="both"/>
      </w:pPr>
      <w:r>
        <w:t>Требования к умениям: разработать эскиз и картон, выполнить выбранные переплетения, срезать изделие с рамы, оформить край.</w:t>
      </w:r>
    </w:p>
    <w:p w:rsidR="009A61D5" w:rsidRDefault="009A61D5" w:rsidP="00AF3030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352B22">
      <w:pPr>
        <w:widowControl w:val="0"/>
        <w:autoSpaceDE w:val="0"/>
        <w:autoSpaceDN w:val="0"/>
        <w:adjustRightInd w:val="0"/>
        <w:jc w:val="both"/>
      </w:pPr>
      <w:r>
        <w:t>Тема 2. Набор салфеток.</w:t>
      </w:r>
    </w:p>
    <w:p w:rsidR="009A61D5" w:rsidRPr="00450883" w:rsidRDefault="009A61D5" w:rsidP="00352B22">
      <w:pPr>
        <w:shd w:val="clear" w:color="auto" w:fill="FFFFFF"/>
      </w:pPr>
      <w:r>
        <w:t xml:space="preserve">              Содержание урока: выбор темы, разработка эскиза и картона, выполнение салфеток  в материале, оформление готового изделия.</w:t>
      </w:r>
    </w:p>
    <w:p w:rsidR="009A61D5" w:rsidRDefault="009A61D5" w:rsidP="00352B22">
      <w:pPr>
        <w:widowControl w:val="0"/>
        <w:autoSpaceDE w:val="0"/>
        <w:autoSpaceDN w:val="0"/>
        <w:adjustRightInd w:val="0"/>
        <w:jc w:val="both"/>
      </w:pPr>
      <w:r>
        <w:t xml:space="preserve">            Термины – набор.</w:t>
      </w:r>
    </w:p>
    <w:p w:rsidR="009A61D5" w:rsidRDefault="009A61D5" w:rsidP="00352B22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знаниям: знать терминологию  </w:t>
      </w:r>
    </w:p>
    <w:p w:rsidR="009A61D5" w:rsidRDefault="009A61D5" w:rsidP="00352B22">
      <w:pPr>
        <w:widowControl w:val="0"/>
        <w:autoSpaceDE w:val="0"/>
        <w:autoSpaceDN w:val="0"/>
        <w:adjustRightInd w:val="0"/>
        <w:jc w:val="both"/>
      </w:pPr>
      <w:r>
        <w:t xml:space="preserve">            Требования к умениям: разработать эскиз и картон, выполнить выбранные переплетения, срезать изделие с рамы, оформить край.</w:t>
      </w:r>
    </w:p>
    <w:p w:rsidR="009A61D5" w:rsidRDefault="009A61D5" w:rsidP="00352B22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</w:pP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272EE0">
        <w:rPr>
          <w:b/>
          <w:bCs/>
        </w:rPr>
        <w:t>5.2.</w:t>
      </w:r>
      <w:r w:rsidRPr="007A4A05">
        <w:rPr>
          <w:b/>
          <w:bCs/>
          <w:sz w:val="28"/>
          <w:szCs w:val="28"/>
          <w:u w:val="single"/>
        </w:rPr>
        <w:t>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9A61D5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9A61D5" w:rsidRDefault="009A61D5" w:rsidP="00422695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422695">
        <w:rPr>
          <w:b/>
          <w:bCs/>
          <w:sz w:val="28"/>
          <w:szCs w:val="28"/>
        </w:rPr>
        <w:t xml:space="preserve">Специальность – </w:t>
      </w:r>
      <w:bookmarkStart w:id="0" w:name="_GoBack"/>
      <w:bookmarkEnd w:id="0"/>
      <w:r w:rsidRPr="00422695">
        <w:rPr>
          <w:b/>
          <w:bCs/>
          <w:sz w:val="28"/>
          <w:szCs w:val="28"/>
        </w:rPr>
        <w:t>«</w:t>
      </w:r>
      <w:r>
        <w:rPr>
          <w:b/>
          <w:bCs/>
          <w:color w:val="000000"/>
          <w:sz w:val="28"/>
          <w:szCs w:val="28"/>
        </w:rPr>
        <w:t xml:space="preserve">Декоративно-прикладное </w:t>
      </w:r>
      <w:r w:rsidRPr="00422695">
        <w:rPr>
          <w:b/>
          <w:bCs/>
          <w:color w:val="000000"/>
          <w:sz w:val="28"/>
          <w:szCs w:val="28"/>
        </w:rPr>
        <w:t>искусство</w:t>
      </w:r>
    </w:p>
    <w:p w:rsidR="009A61D5" w:rsidRDefault="009A61D5" w:rsidP="00422695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422695">
        <w:rPr>
          <w:b/>
          <w:bCs/>
          <w:color w:val="000000"/>
          <w:sz w:val="28"/>
          <w:szCs w:val="28"/>
        </w:rPr>
        <w:t xml:space="preserve"> и народные промыслы»</w:t>
      </w:r>
    </w:p>
    <w:p w:rsidR="009A61D5" w:rsidRDefault="009A61D5" w:rsidP="00425F7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>»</w:t>
      </w:r>
    </w:p>
    <w:p w:rsidR="009A61D5" w:rsidRPr="00B80B8E" w:rsidRDefault="009A61D5" w:rsidP="00425F7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«Исполнительское мастерство»</w:t>
      </w:r>
    </w:p>
    <w:p w:rsidR="009A61D5" w:rsidRPr="00422695" w:rsidRDefault="009A61D5" w:rsidP="00422695">
      <w:pPr>
        <w:jc w:val="both"/>
        <w:rPr>
          <w:b/>
          <w:bCs/>
          <w:sz w:val="28"/>
          <w:szCs w:val="28"/>
        </w:rPr>
      </w:pPr>
      <w:r w:rsidRPr="00422695">
        <w:rPr>
          <w:b/>
          <w:bCs/>
          <w:sz w:val="28"/>
          <w:szCs w:val="28"/>
        </w:rPr>
        <w:t>Форма обучения – очная.</w:t>
      </w:r>
    </w:p>
    <w:p w:rsidR="009A61D5" w:rsidRDefault="009A61D5" w:rsidP="002A65AF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tbl>
      <w:tblPr>
        <w:tblW w:w="9403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58"/>
        <w:gridCol w:w="1210"/>
        <w:gridCol w:w="1891"/>
        <w:gridCol w:w="2573"/>
        <w:gridCol w:w="2971"/>
      </w:tblGrid>
      <w:tr w:rsidR="009A61D5" w:rsidRPr="00A81B91">
        <w:trPr>
          <w:trHeight w:hRule="exact" w:val="331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Формы </w:t>
            </w:r>
            <w:r w:rsidRPr="00A81B91">
              <w:rPr>
                <w:rFonts w:ascii="Times New Roman" w:hAnsi="Times New Roman" w:cs="Times New Roman"/>
              </w:rPr>
              <w:t>контроля</w:t>
            </w:r>
            <w:r>
              <w:rPr>
                <w:rFonts w:ascii="Times New Roman" w:hAnsi="Times New Roman" w:cs="Times New Roman"/>
              </w:rPr>
              <w:t xml:space="preserve"> (контрольная работа, зачёт, экзамен)</w:t>
            </w:r>
          </w:p>
        </w:tc>
        <w:tc>
          <w:tcPr>
            <w:tcW w:w="2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3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Содержание текущего, промежуточного или итогового контроля </w:t>
            </w:r>
          </w:p>
        </w:tc>
        <w:tc>
          <w:tcPr>
            <w:tcW w:w="2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374"/>
              <w:jc w:val="center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 xml:space="preserve">Обоснование степени </w:t>
            </w:r>
          </w:p>
          <w:p w:rsidR="009A61D5" w:rsidRPr="00A81B91" w:rsidRDefault="009A61D5" w:rsidP="00682364">
            <w:pPr>
              <w:pStyle w:val="a"/>
              <w:ind w:left="374"/>
              <w:jc w:val="center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 xml:space="preserve">сложности </w:t>
            </w:r>
          </w:p>
        </w:tc>
      </w:tr>
      <w:tr w:rsidR="009A61D5" w:rsidRPr="00A81B91">
        <w:trPr>
          <w:trHeight w:hRule="exact" w:val="749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49"/>
              <w:jc w:val="center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кур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125"/>
              <w:jc w:val="center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 xml:space="preserve">семестр </w:t>
            </w:r>
          </w:p>
        </w:tc>
        <w:tc>
          <w:tcPr>
            <w:tcW w:w="18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3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37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61D5" w:rsidRPr="00A81B91">
        <w:trPr>
          <w:trHeight w:hRule="exact" w:val="200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682364">
            <w:pPr>
              <w:pStyle w:val="a"/>
              <w:ind w:right="374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:rsidR="009A61D5" w:rsidRPr="00E04040" w:rsidRDefault="009A61D5" w:rsidP="00682364">
            <w:pPr>
              <w:pStyle w:val="a"/>
              <w:ind w:right="3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682364">
            <w:pPr>
              <w:pStyle w:val="a"/>
              <w:ind w:right="26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:rsidR="009A61D5" w:rsidRDefault="009A61D5" w:rsidP="004C5B97">
            <w:pPr>
              <w:pStyle w:val="a"/>
              <w:ind w:right="268"/>
              <w:rPr>
                <w:rFonts w:ascii="Times New Roman" w:hAnsi="Times New Roman" w:cs="Times New Roman"/>
                <w:lang w:val="en-US"/>
              </w:rPr>
            </w:pPr>
          </w:p>
          <w:p w:rsidR="009A61D5" w:rsidRPr="00E36DF2" w:rsidRDefault="009A61D5" w:rsidP="00682364">
            <w:pPr>
              <w:pStyle w:val="a"/>
              <w:ind w:right="26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BE42B5" w:rsidRDefault="009A61D5" w:rsidP="00BE42B5">
            <w:pPr>
              <w:pStyle w:val="NormalWeb"/>
            </w:pPr>
            <w:r w:rsidRPr="00BE42B5">
              <w:t>Техника гладкого  ткачества.</w:t>
            </w:r>
          </w:p>
          <w:p w:rsidR="009A61D5" w:rsidRDefault="009A61D5" w:rsidP="00BE42B5">
            <w:pPr>
              <w:pStyle w:val="NormalWeb"/>
            </w:pPr>
            <w:r>
              <w:t xml:space="preserve">Готовое изделие, </w:t>
            </w:r>
          </w:p>
          <w:p w:rsidR="009A61D5" w:rsidRPr="00A81B91" w:rsidRDefault="009A61D5" w:rsidP="00BE42B5">
            <w:pPr>
              <w:pStyle w:val="NormalWeb"/>
            </w:pPr>
            <w:r>
              <w:t>эскиз.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730FF2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 xml:space="preserve"> Степень сложности оп-</w:t>
            </w:r>
            <w:r>
              <w:rPr>
                <w:rFonts w:ascii="Times New Roman" w:hAnsi="Times New Roman" w:cs="Times New Roman"/>
              </w:rPr>
              <w:t>ределяетсяиндивиду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2533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CC4C7D" w:rsidRDefault="009A61D5" w:rsidP="00E36DF2">
            <w:pPr>
              <w:pStyle w:val="a"/>
              <w:rPr>
                <w:rFonts w:ascii="Times New Roman" w:hAnsi="Times New Roman" w:cs="Times New Roman"/>
              </w:rPr>
            </w:pPr>
          </w:p>
          <w:p w:rsidR="009A61D5" w:rsidRPr="00CC4C7D" w:rsidRDefault="009A61D5" w:rsidP="00E36DF2">
            <w:pPr>
              <w:pStyle w:val="a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121FB9">
            <w:pPr>
              <w:pStyle w:val="NormalWeb"/>
            </w:pPr>
            <w:r w:rsidRPr="00121FB9">
              <w:t>Фактурные переплетения.</w:t>
            </w:r>
          </w:p>
          <w:p w:rsidR="009A61D5" w:rsidRDefault="009A61D5" w:rsidP="00121FB9">
            <w:pPr>
              <w:pStyle w:val="NormalWeb"/>
            </w:pPr>
            <w:r>
              <w:t xml:space="preserve">Готовое изделие, </w:t>
            </w:r>
          </w:p>
          <w:p w:rsidR="009A61D5" w:rsidRPr="00121FB9" w:rsidRDefault="009A61D5" w:rsidP="00121FB9">
            <w:pPr>
              <w:jc w:val="center"/>
            </w:pPr>
            <w:r>
              <w:t>эскиз.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 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2267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4770EC">
            <w:pPr>
              <w:pStyle w:val="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2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DD4BA8">
            <w:pPr>
              <w:pStyle w:val="NormalWeb"/>
            </w:pPr>
            <w:r>
              <w:t>Смешанная техника.</w:t>
            </w:r>
          </w:p>
          <w:p w:rsidR="009A61D5" w:rsidRDefault="009A61D5" w:rsidP="00DD4BA8">
            <w:pPr>
              <w:pStyle w:val="NormalWeb"/>
            </w:pPr>
            <w:r>
              <w:t>Готовое изделие,</w:t>
            </w:r>
          </w:p>
          <w:p w:rsidR="009A61D5" w:rsidRDefault="009A61D5" w:rsidP="00DD4BA8">
            <w:pPr>
              <w:jc w:val="center"/>
            </w:pPr>
            <w:r>
              <w:t>эскиз.</w:t>
            </w:r>
          </w:p>
          <w:p w:rsidR="009A61D5" w:rsidRPr="00A81B91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 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2836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DD4BA8">
            <w:pPr>
              <w:pStyle w:val="NormalWeb"/>
            </w:pPr>
            <w:r>
              <w:t>Пластический гобелен.</w:t>
            </w:r>
          </w:p>
          <w:p w:rsidR="009A61D5" w:rsidRDefault="009A61D5" w:rsidP="00DD4BA8">
            <w:pPr>
              <w:pStyle w:val="NormalWeb"/>
            </w:pPr>
            <w:r>
              <w:t>Готовое изделие,</w:t>
            </w:r>
          </w:p>
          <w:p w:rsidR="009A61D5" w:rsidRPr="00A81B91" w:rsidRDefault="009A61D5" w:rsidP="00DD4BA8">
            <w:pPr>
              <w:jc w:val="center"/>
            </w:pPr>
            <w:r>
              <w:t>эскиз.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 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2552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067D6A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DD4BA8">
            <w:pPr>
              <w:pStyle w:val="NormalWeb"/>
            </w:pPr>
            <w:r>
              <w:t>Техника макраме.</w:t>
            </w:r>
          </w:p>
          <w:p w:rsidR="009A61D5" w:rsidRDefault="009A61D5" w:rsidP="00DD4BA8">
            <w:pPr>
              <w:pStyle w:val="NormalWeb"/>
            </w:pPr>
            <w:r>
              <w:t xml:space="preserve">Готовое изделие, </w:t>
            </w:r>
          </w:p>
          <w:p w:rsidR="009A61D5" w:rsidRPr="00DD4BA8" w:rsidRDefault="009A61D5" w:rsidP="00DD4BA8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DD4BA8">
              <w:rPr>
                <w:rFonts w:ascii="Times New Roman" w:hAnsi="Times New Roman" w:cs="Times New Roman"/>
              </w:rPr>
              <w:t xml:space="preserve">эскиз. 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1404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067D6A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CC2E90">
            <w:pPr>
              <w:pStyle w:val="NormalWeb"/>
            </w:pPr>
            <w:r>
              <w:t>Пейзаж в гобелене.</w:t>
            </w:r>
          </w:p>
          <w:p w:rsidR="009A61D5" w:rsidRDefault="009A61D5" w:rsidP="00CC2E90">
            <w:pPr>
              <w:pStyle w:val="NormalWeb"/>
            </w:pPr>
            <w:r>
              <w:t>Готовое изделие,</w:t>
            </w:r>
          </w:p>
          <w:p w:rsidR="009A61D5" w:rsidRPr="00A81B91" w:rsidRDefault="009A61D5" w:rsidP="00CC2E90">
            <w:pPr>
              <w:jc w:val="center"/>
            </w:pPr>
            <w:r>
              <w:t>эскиз.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2290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067D6A">
            <w:pPr>
              <w:pStyle w:val="a"/>
              <w:ind w:right="1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CC2E90">
            <w:pPr>
              <w:pStyle w:val="NormalWeb"/>
            </w:pPr>
            <w:r>
              <w:t>Тематический гобелен.</w:t>
            </w:r>
          </w:p>
          <w:p w:rsidR="009A61D5" w:rsidRDefault="009A61D5" w:rsidP="00CC2E90">
            <w:pPr>
              <w:pStyle w:val="NormalWeb"/>
            </w:pPr>
            <w:r>
              <w:t>Готовое изделие,</w:t>
            </w:r>
          </w:p>
          <w:p w:rsidR="009A61D5" w:rsidRPr="00B37ECA" w:rsidRDefault="009A61D5" w:rsidP="00CC2E90">
            <w:pPr>
              <w:jc w:val="center"/>
            </w:pPr>
            <w:r>
              <w:t>эскиз.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 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  <w:tr w:rsidR="009A61D5" w:rsidRPr="00A81B91">
        <w:trPr>
          <w:trHeight w:hRule="exact" w:val="1855"/>
        </w:trPr>
        <w:tc>
          <w:tcPr>
            <w:tcW w:w="7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4C5B97" w:rsidRDefault="009A61D5" w:rsidP="00682364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067D6A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экзамен</w:t>
            </w:r>
          </w:p>
        </w:tc>
        <w:tc>
          <w:tcPr>
            <w:tcW w:w="25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Default="009A61D5" w:rsidP="00CC2E90">
            <w:pPr>
              <w:pStyle w:val="NormalWeb"/>
            </w:pPr>
            <w:r>
              <w:t>Свободная тема.</w:t>
            </w:r>
          </w:p>
          <w:p w:rsidR="009A61D5" w:rsidRDefault="009A61D5" w:rsidP="00CC2E90">
            <w:pPr>
              <w:pStyle w:val="NormalWeb"/>
            </w:pPr>
            <w:r>
              <w:t>Готовое изделие,</w:t>
            </w:r>
          </w:p>
          <w:p w:rsidR="009A61D5" w:rsidRPr="00A81B91" w:rsidRDefault="009A61D5" w:rsidP="00CC2E90">
            <w:pPr>
              <w:jc w:val="center"/>
            </w:pPr>
            <w:r>
              <w:t>эскиз.</w:t>
            </w:r>
          </w:p>
        </w:tc>
        <w:tc>
          <w:tcPr>
            <w:tcW w:w="29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61D5" w:rsidRPr="00A81B91" w:rsidRDefault="009A61D5" w:rsidP="00682364">
            <w:pPr>
              <w:pStyle w:val="a"/>
              <w:ind w:left="187"/>
              <w:rPr>
                <w:rFonts w:ascii="Times New Roman" w:hAnsi="Times New Roman" w:cs="Times New Roman"/>
              </w:rPr>
            </w:pPr>
            <w:r w:rsidRPr="00A81B91">
              <w:rPr>
                <w:rFonts w:ascii="Times New Roman" w:hAnsi="Times New Roman" w:cs="Times New Roman"/>
              </w:rPr>
              <w:t>Степень сложности оп-</w:t>
            </w:r>
            <w:r>
              <w:rPr>
                <w:rFonts w:ascii="Times New Roman" w:hAnsi="Times New Roman" w:cs="Times New Roman"/>
              </w:rPr>
              <w:t>ределяется индивиду</w:t>
            </w:r>
            <w:r w:rsidRPr="00A81B91">
              <w:rPr>
                <w:rFonts w:ascii="Times New Roman" w:hAnsi="Times New Roman" w:cs="Times New Roman"/>
              </w:rPr>
              <w:t>аль- ными способностями учащегося и требования-</w:t>
            </w:r>
            <w:r>
              <w:rPr>
                <w:rFonts w:ascii="Times New Roman" w:hAnsi="Times New Roman" w:cs="Times New Roman"/>
              </w:rPr>
              <w:t xml:space="preserve"> ми программы.</w:t>
            </w:r>
          </w:p>
        </w:tc>
      </w:tr>
    </w:tbl>
    <w:p w:rsidR="009A61D5" w:rsidRDefault="009A61D5" w:rsidP="00C27056">
      <w:pPr>
        <w:jc w:val="both"/>
        <w:rPr>
          <w:sz w:val="28"/>
          <w:szCs w:val="28"/>
        </w:rPr>
      </w:pPr>
    </w:p>
    <w:p w:rsidR="009A61D5" w:rsidRDefault="009A61D5" w:rsidP="00C27056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b/>
          <w:bCs/>
          <w:sz w:val="28"/>
          <w:szCs w:val="28"/>
        </w:rPr>
      </w:pPr>
    </w:p>
    <w:p w:rsidR="009A61D5" w:rsidRPr="00530DC5" w:rsidRDefault="009A61D5" w:rsidP="00530DC5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422695">
        <w:rPr>
          <w:b/>
          <w:bCs/>
          <w:sz w:val="28"/>
          <w:szCs w:val="28"/>
        </w:rPr>
        <w:t>Контроль знаний и умений студентов, обучающихся дисциплине</w:t>
      </w:r>
      <w:r>
        <w:rPr>
          <w:b/>
          <w:bCs/>
          <w:sz w:val="28"/>
          <w:szCs w:val="28"/>
        </w:rPr>
        <w:t xml:space="preserve"> </w:t>
      </w:r>
      <w:r w:rsidRPr="00A71CD1">
        <w:rPr>
          <w:b/>
          <w:bCs/>
          <w:color w:val="000000"/>
          <w:sz w:val="28"/>
          <w:szCs w:val="28"/>
        </w:rPr>
        <w:t>«Исполнительское мастерство»МДК.02.01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>»</w:t>
      </w:r>
      <w:r w:rsidRPr="00422695">
        <w:rPr>
          <w:b/>
          <w:bCs/>
          <w:sz w:val="28"/>
          <w:szCs w:val="28"/>
        </w:rPr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Благодаря контролю между преподавателями и студентами устанавливается </w:t>
      </w:r>
      <w:r w:rsidRPr="00520C04">
        <w:rPr>
          <w:sz w:val="28"/>
          <w:szCs w:val="28"/>
        </w:rPr>
        <w:t>“</w:t>
      </w:r>
      <w:r>
        <w:rPr>
          <w:sz w:val="28"/>
          <w:szCs w:val="28"/>
        </w:rPr>
        <w:t>обратная связь</w:t>
      </w:r>
      <w:r w:rsidRPr="00520C04">
        <w:rPr>
          <w:sz w:val="28"/>
          <w:szCs w:val="28"/>
        </w:rPr>
        <w:t>”</w:t>
      </w:r>
      <w:r>
        <w:rPr>
          <w:sz w:val="28"/>
          <w:szCs w:val="28"/>
        </w:rPr>
        <w:t>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Pr="004A6C9F" w:rsidRDefault="009A61D5" w:rsidP="003D7D80">
      <w:pPr>
        <w:jc w:val="both"/>
        <w:rPr>
          <w:b/>
          <w:bCs/>
          <w:sz w:val="28"/>
          <w:szCs w:val="28"/>
        </w:rPr>
      </w:pPr>
      <w:r w:rsidRPr="004A6C9F">
        <w:rPr>
          <w:b/>
          <w:bCs/>
          <w:sz w:val="28"/>
          <w:szCs w:val="28"/>
        </w:rPr>
        <w:t>Контроль знаний и умений студентов отвечает следующим требованиям: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-планомерности и систематичности;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-объективности  (научной обоснованности);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-индивидуальности (учету индивидуального качества  студента);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 экономичности (оценке в короткий срок);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-тактичности (спокойной деловой обстановке).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 w:rsidRPr="00F2473E">
        <w:rPr>
          <w:b/>
          <w:bCs/>
          <w:sz w:val="28"/>
          <w:szCs w:val="28"/>
        </w:rPr>
        <w:t>Требования к контролю включают  знания</w:t>
      </w:r>
      <w:r>
        <w:rPr>
          <w:sz w:val="28"/>
          <w:szCs w:val="28"/>
        </w:rPr>
        <w:t xml:space="preserve">: 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-государственного образовательного стандарта;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-цели, задачи, содержание форм и методов обучения;</w:t>
      </w:r>
    </w:p>
    <w:p w:rsidR="009A61D5" w:rsidRDefault="009A61D5" w:rsidP="003D7D80">
      <w:pPr>
        <w:jc w:val="both"/>
        <w:rPr>
          <w:b/>
          <w:bCs/>
          <w:sz w:val="28"/>
          <w:szCs w:val="28"/>
        </w:rPr>
      </w:pPr>
    </w:p>
    <w:p w:rsidR="009A61D5" w:rsidRPr="00D83613" w:rsidRDefault="009A61D5" w:rsidP="003D7D80">
      <w:pPr>
        <w:jc w:val="both"/>
        <w:rPr>
          <w:b/>
          <w:bCs/>
          <w:sz w:val="28"/>
          <w:szCs w:val="28"/>
        </w:rPr>
      </w:pPr>
      <w:r w:rsidRPr="00F2473E">
        <w:rPr>
          <w:b/>
          <w:bCs/>
          <w:sz w:val="28"/>
          <w:szCs w:val="28"/>
        </w:rPr>
        <w:t>Требования к контролю включают умения</w:t>
      </w:r>
      <w:r w:rsidRPr="00D83613">
        <w:rPr>
          <w:b/>
          <w:bCs/>
          <w:sz w:val="28"/>
          <w:szCs w:val="28"/>
        </w:rPr>
        <w:t>: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-организовать учебно-творческую деятельность;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-использовать современные инновационные технологии.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Pr="004A6C9F" w:rsidRDefault="009A61D5" w:rsidP="003D7D80">
      <w:pPr>
        <w:jc w:val="both"/>
        <w:rPr>
          <w:b/>
          <w:bCs/>
          <w:sz w:val="28"/>
          <w:szCs w:val="28"/>
        </w:rPr>
      </w:pPr>
      <w:r w:rsidRPr="004A6C9F">
        <w:rPr>
          <w:b/>
          <w:bCs/>
          <w:sz w:val="28"/>
          <w:szCs w:val="28"/>
        </w:rPr>
        <w:t>Требования к контролю помогают проследить реализацию требований к уровню квалификации студента: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-готовность к профессиональной деятельности в качестве преподавателя дисциплин  декоративно-прикладного творчества в учреждениях дополнительного образования;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-студент должен уметь владеть на высоком профессиональном уровне мастерством в декоративно-прикладном искусстве и народных промыслах;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-разрабатывать авторские проекты, макеты произведений декоративно-прикладного искусства и народных промыслов с учетом технологических требований;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-разрабатывать художественно-графические  проекты произведений декоративно-прикладного искусства и народных промыслов и воплощать их в материале;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-производить экономический расчет на произведения  традиционного  народного и декоративно-прикладного искусства;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проектов, изделий декоративно-прикладного творчества в индивидуальных мастерских;</w:t>
      </w:r>
    </w:p>
    <w:p w:rsidR="009A61D5" w:rsidRPr="00F171C9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-рационально организовать свой труд и рабочее место.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Pr="00D83613" w:rsidRDefault="009A61D5" w:rsidP="003D7D80">
      <w:pPr>
        <w:jc w:val="both"/>
        <w:rPr>
          <w:b/>
          <w:bCs/>
          <w:sz w:val="28"/>
          <w:szCs w:val="28"/>
        </w:rPr>
      </w:pPr>
      <w:r w:rsidRPr="00F2473E">
        <w:rPr>
          <w:b/>
          <w:bCs/>
          <w:sz w:val="28"/>
          <w:szCs w:val="28"/>
        </w:rPr>
        <w:t>Требования к контролю включают знания</w:t>
      </w:r>
      <w:r w:rsidRPr="00D83613">
        <w:rPr>
          <w:b/>
          <w:bCs/>
          <w:sz w:val="28"/>
          <w:szCs w:val="28"/>
        </w:rPr>
        <w:t>: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-основные этапы развития традиционного прикладного искусства, декоративно-прикладного искусства и народных промыслов в современном обществе; 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-форм, методов проектирования, моделирования, макетирования художественных изделий прикладного характера на основе традиций декоративно-прикладного искусства на основе традиций декоративно-прикладного искусства и с учетом современных социально экономических и эстетических требований;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-технологического процесса исполнения произведений декоративно-прикладного и народного промыслов, а также физические и химические свойства материалов, применяемые при изготовлении изделий;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-целей, задач, содержания, принципов, форм, методов и средств обучения в сфере декоративно-прикладного искусства и народных промыслов;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-свойства  применяемых материалов и эстетические качества;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 контролю отличаются качественной реализацией, требований  ГОС СПО включает в себя следующие виды контроля: предварительный, текущий, рубежный (периодический), административный, итоговый.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335033">
        <w:rPr>
          <w:b/>
          <w:bCs/>
          <w:sz w:val="28"/>
          <w:szCs w:val="28"/>
        </w:rPr>
        <w:t xml:space="preserve">             Предварительный контроль</w:t>
      </w:r>
      <w:r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335033">
        <w:rPr>
          <w:b/>
          <w:bCs/>
          <w:sz w:val="28"/>
          <w:szCs w:val="28"/>
        </w:rPr>
        <w:t xml:space="preserve">             Текущий контроль</w:t>
      </w:r>
      <w:r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9616F7">
        <w:rPr>
          <w:b/>
          <w:bCs/>
          <w:sz w:val="28"/>
          <w:szCs w:val="28"/>
        </w:rPr>
        <w:t xml:space="preserve">              Периодический</w:t>
      </w:r>
      <w:r>
        <w:rPr>
          <w:sz w:val="28"/>
          <w:szCs w:val="28"/>
        </w:rPr>
        <w:t xml:space="preserve"> (рубежный) </w:t>
      </w:r>
      <w:r w:rsidRPr="009616F7">
        <w:rPr>
          <w:b/>
          <w:bCs/>
          <w:sz w:val="28"/>
          <w:szCs w:val="28"/>
        </w:rPr>
        <w:t>контроль</w:t>
      </w:r>
      <w:r>
        <w:rPr>
          <w:b/>
          <w:bCs/>
          <w:sz w:val="28"/>
          <w:szCs w:val="28"/>
        </w:rPr>
        <w:t xml:space="preserve"> </w:t>
      </w:r>
      <w:r w:rsidRPr="009616F7">
        <w:rPr>
          <w:sz w:val="28"/>
          <w:szCs w:val="28"/>
        </w:rPr>
        <w:t xml:space="preserve">позволяет </w:t>
      </w:r>
      <w:r>
        <w:rPr>
          <w:sz w:val="28"/>
          <w:szCs w:val="28"/>
        </w:rPr>
        <w:t xml:space="preserve"> определить качество освоения студентами учебного материала по разделам, темам, дисциплинам.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001355">
        <w:rPr>
          <w:b/>
          <w:bCs/>
          <w:sz w:val="28"/>
          <w:szCs w:val="28"/>
        </w:rPr>
        <w:t xml:space="preserve">              Стандартизированный контроль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001355">
        <w:rPr>
          <w:b/>
          <w:bCs/>
          <w:sz w:val="28"/>
          <w:szCs w:val="28"/>
        </w:rPr>
        <w:t xml:space="preserve">Административный контроль </w:t>
      </w:r>
      <w:r>
        <w:rPr>
          <w:sz w:val="28"/>
          <w:szCs w:val="28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001355">
        <w:rPr>
          <w:b/>
          <w:bCs/>
          <w:sz w:val="28"/>
          <w:szCs w:val="28"/>
        </w:rPr>
        <w:t xml:space="preserve">               Итоговый контроль</w:t>
      </w:r>
      <w:r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9A61D5" w:rsidRPr="00C45609" w:rsidRDefault="009A61D5" w:rsidP="003D7D80">
      <w:pPr>
        <w:jc w:val="both"/>
        <w:rPr>
          <w:b/>
          <w:bCs/>
          <w:sz w:val="28"/>
          <w:szCs w:val="28"/>
        </w:rPr>
      </w:pPr>
      <w:r w:rsidRPr="00D83613">
        <w:rPr>
          <w:b/>
          <w:bCs/>
          <w:sz w:val="28"/>
          <w:szCs w:val="28"/>
        </w:rPr>
        <w:t xml:space="preserve">             Результаты контроля знаний и умений</w:t>
      </w:r>
      <w:r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9A61D5" w:rsidRDefault="009A61D5" w:rsidP="003D7D80">
      <w:pPr>
        <w:jc w:val="both"/>
        <w:rPr>
          <w:sz w:val="28"/>
          <w:szCs w:val="28"/>
        </w:rPr>
      </w:pPr>
      <w:r w:rsidRPr="00D83613">
        <w:rPr>
          <w:b/>
          <w:bCs/>
          <w:sz w:val="28"/>
          <w:szCs w:val="28"/>
        </w:rPr>
        <w:t xml:space="preserve">                 Оценка знаний и умений</w:t>
      </w:r>
      <w:r>
        <w:rPr>
          <w:sz w:val="28"/>
          <w:szCs w:val="28"/>
        </w:rPr>
        <w:t xml:space="preserve"> студентов отвечает следующим требованиям: 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-гласности (должна быть оглашена);</w:t>
      </w:r>
    </w:p>
    <w:p w:rsidR="009A61D5" w:rsidRPr="00F171C9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Оценка выполнения задания в качественной форме: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 w:rsidRPr="009D7EAB">
        <w:rPr>
          <w:sz w:val="28"/>
          <w:szCs w:val="28"/>
        </w:rPr>
        <w:t xml:space="preserve"> 100-90%  </w:t>
      </w:r>
      <w:r>
        <w:rPr>
          <w:sz w:val="28"/>
          <w:szCs w:val="28"/>
        </w:rPr>
        <w:t xml:space="preserve">качественного исполнения- </w:t>
      </w:r>
      <w:r w:rsidRPr="00BC3B4E">
        <w:rPr>
          <w:sz w:val="28"/>
          <w:szCs w:val="28"/>
        </w:rPr>
        <w:t>5 (отлично)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90-75% правильного исполнения- 4 (хорошо)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75-50% правильного исполнения- 3 (удовлетворительно)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50%      правильного исполнения- 2 (неудовлетворительно)</w:t>
      </w: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Критерии итоговых оценок знаний и умений студентов, обучающихся дисциплине «</w:t>
      </w:r>
      <w:r w:rsidRPr="00336F15">
        <w:rPr>
          <w:sz w:val="28"/>
          <w:szCs w:val="28"/>
        </w:rPr>
        <w:t>Технология исполнения изделий декоративно-прикладного и народного искусства</w:t>
      </w:r>
      <w:r w:rsidRPr="00336F15">
        <w:rPr>
          <w:color w:val="000000"/>
          <w:sz w:val="28"/>
          <w:szCs w:val="28"/>
        </w:rPr>
        <w:t xml:space="preserve">»  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5 (отлично) -за качественное исполнение задания, художественно-образное, графическое и колористическое решение, высокопрофессиональное исполнение изделия.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(хорошо) - за хорошее исполнение изделия, владение художественно-графическим и колористическим решением, профессиональное выполнение изделия. За грамотное соблюдение технологического процесса, владение теоретическими и практическими знаниями. 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3 (удовлетворительно) 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изделия.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>2 (неудовлетворительно) - за допущенные ошибки в исполнении работы, неумение применять знания для решения практических задач.</w:t>
      </w:r>
    </w:p>
    <w:p w:rsidR="009A61D5" w:rsidRDefault="009A61D5" w:rsidP="003D7D80">
      <w:pPr>
        <w:jc w:val="both"/>
        <w:rPr>
          <w:sz w:val="28"/>
          <w:szCs w:val="28"/>
        </w:rPr>
      </w:pPr>
    </w:p>
    <w:p w:rsidR="009A61D5" w:rsidRDefault="009A61D5" w:rsidP="003D7D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9A61D5" w:rsidRDefault="009A61D5" w:rsidP="002227F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Оценка работ студентов производится предметно-цикловой комиссией.</w:t>
      </w:r>
    </w:p>
    <w:p w:rsidR="009A61D5" w:rsidRDefault="009A61D5" w:rsidP="002227F5">
      <w:pPr>
        <w:jc w:val="both"/>
        <w:rPr>
          <w:sz w:val="28"/>
          <w:szCs w:val="28"/>
        </w:rPr>
      </w:pPr>
    </w:p>
    <w:p w:rsidR="009A61D5" w:rsidRPr="002227F5" w:rsidRDefault="009A61D5" w:rsidP="002227F5">
      <w:pPr>
        <w:jc w:val="both"/>
        <w:rPr>
          <w:sz w:val="28"/>
          <w:szCs w:val="28"/>
        </w:rPr>
      </w:pPr>
    </w:p>
    <w:p w:rsidR="009A61D5" w:rsidRPr="00291908" w:rsidRDefault="009A61D5" w:rsidP="00EF4AE6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91908">
        <w:rPr>
          <w:b/>
          <w:bCs/>
          <w:sz w:val="28"/>
          <w:szCs w:val="28"/>
        </w:rPr>
        <w:t>6. Учебно-методическое и информационное обеспечение курса.</w:t>
      </w:r>
    </w:p>
    <w:p w:rsidR="009A61D5" w:rsidRPr="00291908" w:rsidRDefault="009A61D5" w:rsidP="00743DBE">
      <w:pPr>
        <w:rPr>
          <w:b/>
          <w:bCs/>
        </w:rPr>
      </w:pPr>
      <w:r w:rsidRPr="00291908">
        <w:rPr>
          <w:b/>
          <w:bCs/>
        </w:rPr>
        <w:t xml:space="preserve">Карта учебно-методического обеспечения </w:t>
      </w:r>
    </w:p>
    <w:p w:rsidR="009A61D5" w:rsidRPr="00291908" w:rsidRDefault="009A61D5" w:rsidP="00743DBE">
      <w:pPr>
        <w:widowControl w:val="0"/>
        <w:autoSpaceDE w:val="0"/>
        <w:autoSpaceDN w:val="0"/>
        <w:adjustRightInd w:val="0"/>
        <w:rPr>
          <w:b/>
          <w:bCs/>
        </w:rPr>
      </w:pPr>
    </w:p>
    <w:p w:rsidR="009A61D5" w:rsidRPr="00743DBE" w:rsidRDefault="009A61D5" w:rsidP="00C27056">
      <w:pPr>
        <w:widowControl w:val="0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43DBE">
        <w:rPr>
          <w:b/>
          <w:bCs/>
          <w:sz w:val="28"/>
          <w:szCs w:val="28"/>
        </w:rPr>
        <w:t>Специальность –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54.02.02 </w:t>
      </w:r>
      <w:r w:rsidRPr="00743DBE">
        <w:rPr>
          <w:b/>
          <w:bCs/>
          <w:sz w:val="28"/>
          <w:szCs w:val="28"/>
        </w:rPr>
        <w:t>«</w:t>
      </w:r>
      <w:r w:rsidRPr="00743DBE">
        <w:rPr>
          <w:b/>
          <w:bCs/>
          <w:color w:val="000000"/>
          <w:sz w:val="28"/>
          <w:szCs w:val="28"/>
        </w:rPr>
        <w:t>Декоративно-прикладное искусство и народные промыслы»</w:t>
      </w:r>
    </w:p>
    <w:p w:rsidR="009A61D5" w:rsidRPr="00B80B8E" w:rsidRDefault="009A61D5" w:rsidP="00C2705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A71CD1">
        <w:rPr>
          <w:b/>
          <w:bCs/>
          <w:color w:val="000000"/>
          <w:sz w:val="28"/>
          <w:szCs w:val="28"/>
        </w:rPr>
        <w:t>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>»</w:t>
      </w:r>
    </w:p>
    <w:p w:rsidR="009A61D5" w:rsidRDefault="009A61D5" w:rsidP="001B779A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Дисциплина </w:t>
      </w:r>
      <w:r w:rsidRPr="00A71CD1">
        <w:rPr>
          <w:b/>
          <w:bCs/>
          <w:color w:val="000000"/>
          <w:sz w:val="28"/>
          <w:szCs w:val="28"/>
        </w:rPr>
        <w:t>«Исполнительское мастерство»</w:t>
      </w:r>
    </w:p>
    <w:p w:rsidR="009A61D5" w:rsidRDefault="009A61D5" w:rsidP="00743DBE">
      <w:pPr>
        <w:jc w:val="both"/>
      </w:pPr>
      <w:r w:rsidRPr="00340D8A">
        <w:rPr>
          <w:rFonts w:ascii="Arial" w:hAnsi="Arial" w:cs="Arial"/>
        </w:rPr>
        <w:t>Форма обучения</w:t>
      </w:r>
      <w:r>
        <w:t xml:space="preserve"> – очная, всего часов – 1485 ч, из них уроки –990 ч</w:t>
      </w:r>
    </w:p>
    <w:p w:rsidR="009A61D5" w:rsidRDefault="009A61D5" w:rsidP="001B779A">
      <w:pPr>
        <w:jc w:val="both"/>
      </w:pPr>
    </w:p>
    <w:p w:rsidR="009A61D5" w:rsidRDefault="009A61D5" w:rsidP="001B779A">
      <w:pPr>
        <w:jc w:val="center"/>
        <w:rPr>
          <w:b/>
          <w:bCs/>
        </w:rPr>
      </w:pPr>
      <w:r w:rsidRPr="00AD05BD">
        <w:rPr>
          <w:b/>
          <w:bCs/>
        </w:rPr>
        <w:t>Обеспечение дисциплины учебными изданиями</w:t>
      </w:r>
    </w:p>
    <w:p w:rsidR="009A61D5" w:rsidRPr="00AD05BD" w:rsidRDefault="009A61D5" w:rsidP="001B779A">
      <w:pPr>
        <w:jc w:val="center"/>
        <w:rPr>
          <w:b/>
          <w:bCs/>
        </w:rPr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53"/>
        <w:gridCol w:w="1985"/>
        <w:gridCol w:w="1275"/>
        <w:gridCol w:w="1276"/>
        <w:gridCol w:w="1134"/>
      </w:tblGrid>
      <w:tr w:rsidR="009A61D5" w:rsidRPr="001C3D16">
        <w:tc>
          <w:tcPr>
            <w:tcW w:w="4253" w:type="dxa"/>
            <w:vMerge w:val="restart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Библиографическое описание </w:t>
            </w:r>
          </w:p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издания</w:t>
            </w:r>
          </w:p>
        </w:tc>
        <w:tc>
          <w:tcPr>
            <w:tcW w:w="1985" w:type="dxa"/>
            <w:vMerge w:val="restart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1275" w:type="dxa"/>
            <w:vMerge w:val="restart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2410" w:type="dxa"/>
            <w:gridSpan w:val="2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9A61D5" w:rsidRPr="001C3D16">
        <w:tc>
          <w:tcPr>
            <w:tcW w:w="4253" w:type="dxa"/>
            <w:vMerge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Учебный кабинет</w:t>
            </w:r>
          </w:p>
        </w:tc>
        <w:tc>
          <w:tcPr>
            <w:tcW w:w="1134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Библиотека колледжа</w:t>
            </w:r>
          </w:p>
        </w:tc>
      </w:tr>
      <w:tr w:rsidR="009A61D5">
        <w:tc>
          <w:tcPr>
            <w:tcW w:w="4253" w:type="dxa"/>
          </w:tcPr>
          <w:p w:rsidR="009A61D5" w:rsidRDefault="009A61D5" w:rsidP="00382097">
            <w:r w:rsidRPr="001C3D16">
              <w:rPr>
                <w:sz w:val="26"/>
                <w:szCs w:val="26"/>
              </w:rPr>
              <w:t xml:space="preserve">1. </w:t>
            </w:r>
            <w:r>
              <w:rPr>
                <w:sz w:val="26"/>
                <w:szCs w:val="26"/>
              </w:rPr>
              <w:t>Семплес, Е.Б. Энциклопедия войлока.- М.</w:t>
            </w:r>
            <w:r w:rsidRPr="00274337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2008, </w:t>
            </w:r>
          </w:p>
        </w:tc>
        <w:tc>
          <w:tcPr>
            <w:tcW w:w="1985" w:type="dxa"/>
          </w:tcPr>
          <w:p w:rsidR="009A61D5" w:rsidRDefault="009A61D5" w:rsidP="00382097">
            <w:pPr>
              <w:jc w:val="center"/>
            </w:pPr>
            <w:r>
              <w:t>Самост.работа</w:t>
            </w:r>
          </w:p>
        </w:tc>
        <w:tc>
          <w:tcPr>
            <w:tcW w:w="1275" w:type="dxa"/>
          </w:tcPr>
          <w:p w:rsidR="009A61D5" w:rsidRDefault="009A61D5" w:rsidP="00382097">
            <w:pPr>
              <w:jc w:val="center"/>
            </w:pPr>
            <w:r>
              <w:t>200</w:t>
            </w:r>
          </w:p>
        </w:tc>
        <w:tc>
          <w:tcPr>
            <w:tcW w:w="1276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</w:p>
        </w:tc>
      </w:tr>
      <w:tr w:rsidR="009A61D5">
        <w:tc>
          <w:tcPr>
            <w:tcW w:w="4253" w:type="dxa"/>
          </w:tcPr>
          <w:p w:rsidR="009A61D5" w:rsidRPr="001C3D16" w:rsidRDefault="009A61D5" w:rsidP="00382097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 xml:space="preserve"> Кокарева, Ия  Живописный войлок.- М.: 2009.</w:t>
            </w:r>
          </w:p>
        </w:tc>
        <w:tc>
          <w:tcPr>
            <w:tcW w:w="1985" w:type="dxa"/>
          </w:tcPr>
          <w:p w:rsidR="009A61D5" w:rsidRDefault="009A61D5" w:rsidP="00382097">
            <w:pPr>
              <w:jc w:val="center"/>
            </w:pPr>
            <w:r>
              <w:t>Самост.работа</w:t>
            </w:r>
          </w:p>
        </w:tc>
        <w:tc>
          <w:tcPr>
            <w:tcW w:w="1275" w:type="dxa"/>
          </w:tcPr>
          <w:p w:rsidR="009A61D5" w:rsidRDefault="009A61D5" w:rsidP="00382097">
            <w:pPr>
              <w:jc w:val="center"/>
            </w:pPr>
            <w:r>
              <w:t>200</w:t>
            </w:r>
          </w:p>
        </w:tc>
        <w:tc>
          <w:tcPr>
            <w:tcW w:w="1276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</w:p>
        </w:tc>
      </w:tr>
      <w:tr w:rsidR="009A61D5">
        <w:tc>
          <w:tcPr>
            <w:tcW w:w="4253" w:type="dxa"/>
          </w:tcPr>
          <w:p w:rsidR="009A61D5" w:rsidRDefault="009A61D5" w:rsidP="00382097">
            <w:r w:rsidRPr="001C3D16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</w:rPr>
              <w:t xml:space="preserve"> Опарина, Н.Н. Вышивка. Культура и традиции.- М.: 2002.</w:t>
            </w:r>
          </w:p>
        </w:tc>
        <w:tc>
          <w:tcPr>
            <w:tcW w:w="1985" w:type="dxa"/>
          </w:tcPr>
          <w:p w:rsidR="009A61D5" w:rsidRDefault="009A61D5" w:rsidP="00382097">
            <w:pPr>
              <w:jc w:val="center"/>
            </w:pPr>
            <w:r>
              <w:t>Самост.работа</w:t>
            </w:r>
          </w:p>
        </w:tc>
        <w:tc>
          <w:tcPr>
            <w:tcW w:w="1275" w:type="dxa"/>
          </w:tcPr>
          <w:p w:rsidR="009A61D5" w:rsidRDefault="009A61D5" w:rsidP="00382097">
            <w:pPr>
              <w:jc w:val="center"/>
            </w:pPr>
            <w:r>
              <w:t>200</w:t>
            </w:r>
          </w:p>
        </w:tc>
        <w:tc>
          <w:tcPr>
            <w:tcW w:w="1276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</w:p>
        </w:tc>
      </w:tr>
      <w:tr w:rsidR="009A61D5">
        <w:tc>
          <w:tcPr>
            <w:tcW w:w="4253" w:type="dxa"/>
          </w:tcPr>
          <w:p w:rsidR="009A61D5" w:rsidRPr="001C3D16" w:rsidRDefault="009A61D5" w:rsidP="00382097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 xml:space="preserve"> Дворкина, И. Гобелен за 10 вечеров…- М: 2000.</w:t>
            </w:r>
          </w:p>
        </w:tc>
        <w:tc>
          <w:tcPr>
            <w:tcW w:w="1985" w:type="dxa"/>
          </w:tcPr>
          <w:p w:rsidR="009A61D5" w:rsidRDefault="009A61D5" w:rsidP="00382097">
            <w:pPr>
              <w:jc w:val="center"/>
            </w:pPr>
            <w:r>
              <w:t>Самост.работа</w:t>
            </w:r>
          </w:p>
        </w:tc>
        <w:tc>
          <w:tcPr>
            <w:tcW w:w="1275" w:type="dxa"/>
          </w:tcPr>
          <w:p w:rsidR="009A61D5" w:rsidRDefault="009A61D5" w:rsidP="00382097">
            <w:pPr>
              <w:jc w:val="center"/>
            </w:pPr>
            <w:r>
              <w:t>200</w:t>
            </w:r>
          </w:p>
        </w:tc>
        <w:tc>
          <w:tcPr>
            <w:tcW w:w="1276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  <w:r>
              <w:t>3</w:t>
            </w:r>
          </w:p>
        </w:tc>
      </w:tr>
      <w:tr w:rsidR="009A61D5">
        <w:tc>
          <w:tcPr>
            <w:tcW w:w="4253" w:type="dxa"/>
          </w:tcPr>
          <w:p w:rsidR="009A61D5" w:rsidRPr="001C3D16" w:rsidRDefault="009A61D5" w:rsidP="00382097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5.</w:t>
            </w:r>
            <w:r>
              <w:rPr>
                <w:sz w:val="26"/>
                <w:szCs w:val="26"/>
              </w:rPr>
              <w:t xml:space="preserve"> Улица Гобеленов.-Вира-М.</w:t>
            </w:r>
            <w:r w:rsidRPr="009058B4">
              <w:rPr>
                <w:sz w:val="26"/>
                <w:szCs w:val="26"/>
              </w:rPr>
              <w:t>: 2008.</w:t>
            </w:r>
          </w:p>
        </w:tc>
        <w:tc>
          <w:tcPr>
            <w:tcW w:w="1985" w:type="dxa"/>
          </w:tcPr>
          <w:p w:rsidR="009A61D5" w:rsidRDefault="009A61D5" w:rsidP="00382097">
            <w:pPr>
              <w:jc w:val="center"/>
            </w:pPr>
            <w:r>
              <w:t>Самост.работа</w:t>
            </w:r>
          </w:p>
        </w:tc>
        <w:tc>
          <w:tcPr>
            <w:tcW w:w="1275" w:type="dxa"/>
          </w:tcPr>
          <w:p w:rsidR="009A61D5" w:rsidRDefault="009A61D5" w:rsidP="00382097">
            <w:pPr>
              <w:jc w:val="center"/>
            </w:pPr>
            <w:r>
              <w:t>28</w:t>
            </w:r>
          </w:p>
        </w:tc>
        <w:tc>
          <w:tcPr>
            <w:tcW w:w="1276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</w:tr>
      <w:tr w:rsidR="009A61D5">
        <w:tc>
          <w:tcPr>
            <w:tcW w:w="4253" w:type="dxa"/>
          </w:tcPr>
          <w:p w:rsidR="009A61D5" w:rsidRPr="001C3D16" w:rsidRDefault="009A61D5" w:rsidP="00382097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</w:rPr>
              <w:t xml:space="preserve"> Лещенко, Т.А. Нетканый гобелен.-М.: 2005. </w:t>
            </w:r>
          </w:p>
        </w:tc>
        <w:tc>
          <w:tcPr>
            <w:tcW w:w="1985" w:type="dxa"/>
          </w:tcPr>
          <w:p w:rsidR="009A61D5" w:rsidRDefault="009A61D5" w:rsidP="00382097">
            <w:pPr>
              <w:jc w:val="center"/>
            </w:pPr>
            <w:r>
              <w:t>Самост.работа</w:t>
            </w:r>
          </w:p>
        </w:tc>
        <w:tc>
          <w:tcPr>
            <w:tcW w:w="1275" w:type="dxa"/>
          </w:tcPr>
          <w:p w:rsidR="009A61D5" w:rsidRDefault="009A61D5" w:rsidP="00382097">
            <w:pPr>
              <w:jc w:val="center"/>
            </w:pPr>
            <w:r>
              <w:t>200</w:t>
            </w:r>
          </w:p>
        </w:tc>
        <w:tc>
          <w:tcPr>
            <w:tcW w:w="1276" w:type="dxa"/>
          </w:tcPr>
          <w:p w:rsidR="009A61D5" w:rsidRDefault="009A61D5" w:rsidP="00382097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9A61D5" w:rsidRDefault="009A61D5" w:rsidP="00382097">
            <w:pPr>
              <w:jc w:val="center"/>
            </w:pPr>
          </w:p>
        </w:tc>
      </w:tr>
    </w:tbl>
    <w:p w:rsidR="009A61D5" w:rsidRDefault="009A61D5" w:rsidP="001B779A">
      <w:pPr>
        <w:jc w:val="center"/>
        <w:rPr>
          <w:b/>
          <w:bCs/>
        </w:rPr>
      </w:pPr>
    </w:p>
    <w:p w:rsidR="009A61D5" w:rsidRDefault="009A61D5" w:rsidP="00682364">
      <w:pPr>
        <w:jc w:val="center"/>
        <w:rPr>
          <w:b/>
          <w:bCs/>
        </w:rPr>
      </w:pPr>
      <w:r w:rsidRPr="00AD05BD">
        <w:rPr>
          <w:b/>
          <w:bCs/>
        </w:rPr>
        <w:t xml:space="preserve">Таблица </w:t>
      </w:r>
      <w:r>
        <w:rPr>
          <w:b/>
          <w:bCs/>
        </w:rPr>
        <w:t>2</w:t>
      </w:r>
      <w:r w:rsidRPr="00AD05BD">
        <w:rPr>
          <w:b/>
          <w:bCs/>
        </w:rPr>
        <w:t>. Обеспечение дисциплины учебн</w:t>
      </w:r>
      <w:r>
        <w:rPr>
          <w:b/>
          <w:bCs/>
        </w:rPr>
        <w:t>о-методическими материалами (разработками)</w:t>
      </w:r>
    </w:p>
    <w:p w:rsidR="009A61D5" w:rsidRPr="00AD05BD" w:rsidRDefault="009A61D5" w:rsidP="00682364">
      <w:pPr>
        <w:jc w:val="center"/>
        <w:rPr>
          <w:b/>
          <w:bCs/>
        </w:rPr>
      </w:pPr>
    </w:p>
    <w:tbl>
      <w:tblPr>
        <w:tblW w:w="992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86"/>
        <w:gridCol w:w="1701"/>
        <w:gridCol w:w="2420"/>
        <w:gridCol w:w="1276"/>
        <w:gridCol w:w="840"/>
      </w:tblGrid>
      <w:tr w:rsidR="009A61D5" w:rsidRPr="001C3D16">
        <w:tc>
          <w:tcPr>
            <w:tcW w:w="3686" w:type="dxa"/>
            <w:vMerge w:val="restart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Библиографическое описание издания</w:t>
            </w:r>
          </w:p>
        </w:tc>
        <w:tc>
          <w:tcPr>
            <w:tcW w:w="1701" w:type="dxa"/>
            <w:vMerge w:val="restart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Вид занятия, в котором используется</w:t>
            </w:r>
          </w:p>
        </w:tc>
        <w:tc>
          <w:tcPr>
            <w:tcW w:w="2420" w:type="dxa"/>
            <w:vMerge w:val="restart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2116" w:type="dxa"/>
            <w:gridSpan w:val="2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9A61D5" w:rsidRPr="001C3D16">
        <w:tc>
          <w:tcPr>
            <w:tcW w:w="3686" w:type="dxa"/>
            <w:vMerge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</w:p>
        </w:tc>
        <w:tc>
          <w:tcPr>
            <w:tcW w:w="2420" w:type="dxa"/>
            <w:vMerge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Учебный кабинет</w:t>
            </w:r>
          </w:p>
        </w:tc>
        <w:tc>
          <w:tcPr>
            <w:tcW w:w="840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Библиотека колледжа</w:t>
            </w:r>
          </w:p>
        </w:tc>
      </w:tr>
      <w:tr w:rsidR="009A61D5">
        <w:tc>
          <w:tcPr>
            <w:tcW w:w="3686" w:type="dxa"/>
          </w:tcPr>
          <w:p w:rsidR="009A61D5" w:rsidRDefault="009A61D5" w:rsidP="00274337">
            <w:r w:rsidRPr="001C3D16">
              <w:rPr>
                <w:sz w:val="26"/>
                <w:szCs w:val="26"/>
              </w:rPr>
              <w:t xml:space="preserve">1. </w:t>
            </w:r>
            <w:r>
              <w:rPr>
                <w:sz w:val="26"/>
                <w:szCs w:val="26"/>
              </w:rPr>
              <w:t>Семплес, Е.Б. Энциклопедия войлока.- М.</w:t>
            </w:r>
            <w:r w:rsidRPr="00274337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2008,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</w:p>
        </w:tc>
      </w:tr>
      <w:tr w:rsidR="009A61D5">
        <w:tc>
          <w:tcPr>
            <w:tcW w:w="3686" w:type="dxa"/>
          </w:tcPr>
          <w:p w:rsidR="009A61D5" w:rsidRPr="001C3D16" w:rsidRDefault="009A61D5" w:rsidP="00A019DD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Кокарева, Ия  Живописный войлок.- М.: 2009.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</w:p>
        </w:tc>
      </w:tr>
      <w:tr w:rsidR="009A61D5">
        <w:tc>
          <w:tcPr>
            <w:tcW w:w="3686" w:type="dxa"/>
          </w:tcPr>
          <w:p w:rsidR="009A61D5" w:rsidRDefault="009A61D5" w:rsidP="00A019DD">
            <w:r w:rsidRPr="001C3D16">
              <w:rPr>
                <w:sz w:val="26"/>
                <w:szCs w:val="26"/>
              </w:rPr>
              <w:t>3.</w:t>
            </w:r>
            <w:r>
              <w:rPr>
                <w:sz w:val="26"/>
                <w:szCs w:val="26"/>
              </w:rPr>
              <w:t>Опарина, Н.Н. Вышивка. Культура и традиции.- М.: 2002.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</w:p>
        </w:tc>
      </w:tr>
      <w:tr w:rsidR="009A61D5">
        <w:trPr>
          <w:trHeight w:val="695"/>
        </w:trPr>
        <w:tc>
          <w:tcPr>
            <w:tcW w:w="3686" w:type="dxa"/>
          </w:tcPr>
          <w:p w:rsidR="009A61D5" w:rsidRPr="001C3D16" w:rsidRDefault="009A61D5" w:rsidP="00C72B0E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4.</w:t>
            </w:r>
            <w:r>
              <w:rPr>
                <w:sz w:val="26"/>
                <w:szCs w:val="26"/>
              </w:rPr>
              <w:t>Дворкина, И. Гобелен за 10 вечеров…- М: 2000.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  <w:r>
              <w:t>3</w:t>
            </w:r>
          </w:p>
        </w:tc>
      </w:tr>
      <w:tr w:rsidR="009A61D5">
        <w:tc>
          <w:tcPr>
            <w:tcW w:w="3686" w:type="dxa"/>
          </w:tcPr>
          <w:p w:rsidR="009A61D5" w:rsidRPr="001C3D16" w:rsidRDefault="009A61D5" w:rsidP="009058B4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5.</w:t>
            </w:r>
            <w:r>
              <w:rPr>
                <w:sz w:val="26"/>
                <w:szCs w:val="26"/>
              </w:rPr>
              <w:t>Улица Гобеленов.-Вира-М.</w:t>
            </w:r>
            <w:r w:rsidRPr="009058B4">
              <w:rPr>
                <w:sz w:val="26"/>
                <w:szCs w:val="26"/>
              </w:rPr>
              <w:t>: 2008.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</w:tr>
      <w:tr w:rsidR="009A61D5">
        <w:tc>
          <w:tcPr>
            <w:tcW w:w="3686" w:type="dxa"/>
          </w:tcPr>
          <w:p w:rsidR="009A61D5" w:rsidRPr="001C3D16" w:rsidRDefault="009A61D5" w:rsidP="009058B4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>6.</w:t>
            </w:r>
            <w:r>
              <w:rPr>
                <w:sz w:val="26"/>
                <w:szCs w:val="26"/>
              </w:rPr>
              <w:t>Лещенко, Т.А. Нетканый гобелен.-М.: 2005.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</w:p>
        </w:tc>
      </w:tr>
      <w:tr w:rsidR="009A61D5">
        <w:tc>
          <w:tcPr>
            <w:tcW w:w="3686" w:type="dxa"/>
          </w:tcPr>
          <w:p w:rsidR="009A61D5" w:rsidRPr="004E0C4E" w:rsidRDefault="009A61D5" w:rsidP="004E0C4E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 xml:space="preserve">7. </w:t>
            </w:r>
            <w:r>
              <w:rPr>
                <w:sz w:val="26"/>
                <w:szCs w:val="26"/>
              </w:rPr>
              <w:t>Журнал Tapi</w:t>
            </w:r>
            <w:r>
              <w:rPr>
                <w:sz w:val="26"/>
                <w:szCs w:val="26"/>
                <w:lang w:val="en-US"/>
              </w:rPr>
              <w:t>c</w:t>
            </w:r>
            <w:r>
              <w:rPr>
                <w:sz w:val="26"/>
                <w:szCs w:val="26"/>
              </w:rPr>
              <w:t>es.</w:t>
            </w:r>
            <w:r w:rsidRPr="004E0C4E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  <w:lang w:val="en-US"/>
              </w:rPr>
              <w:t>Esp</w:t>
            </w:r>
            <w:r>
              <w:rPr>
                <w:sz w:val="26"/>
                <w:szCs w:val="26"/>
              </w:rPr>
              <w:t>.:  2011.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60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</w:p>
        </w:tc>
      </w:tr>
      <w:tr w:rsidR="009A61D5">
        <w:tc>
          <w:tcPr>
            <w:tcW w:w="3686" w:type="dxa"/>
          </w:tcPr>
          <w:p w:rsidR="009A61D5" w:rsidRPr="001C3D16" w:rsidRDefault="009A61D5" w:rsidP="009058B4">
            <w:pPr>
              <w:rPr>
                <w:sz w:val="26"/>
                <w:szCs w:val="26"/>
              </w:rPr>
            </w:pPr>
            <w:r w:rsidRPr="001C3D16">
              <w:rPr>
                <w:sz w:val="26"/>
                <w:szCs w:val="26"/>
              </w:rPr>
              <w:t xml:space="preserve">8. </w:t>
            </w:r>
            <w:r>
              <w:rPr>
                <w:sz w:val="26"/>
                <w:szCs w:val="26"/>
              </w:rPr>
              <w:t>Диски.</w:t>
            </w:r>
          </w:p>
        </w:tc>
        <w:tc>
          <w:tcPr>
            <w:tcW w:w="1701" w:type="dxa"/>
          </w:tcPr>
          <w:p w:rsidR="009A61D5" w:rsidRDefault="009A61D5" w:rsidP="001C3D16">
            <w:pPr>
              <w:jc w:val="center"/>
            </w:pPr>
            <w:r>
              <w:t>самост.работа</w:t>
            </w:r>
          </w:p>
        </w:tc>
        <w:tc>
          <w:tcPr>
            <w:tcW w:w="2420" w:type="dxa"/>
          </w:tcPr>
          <w:p w:rsidR="009A61D5" w:rsidRDefault="009A61D5" w:rsidP="001C3D16">
            <w:pPr>
              <w:jc w:val="center"/>
            </w:pPr>
            <w:r>
              <w:t>94</w:t>
            </w:r>
          </w:p>
        </w:tc>
        <w:tc>
          <w:tcPr>
            <w:tcW w:w="1276" w:type="dxa"/>
          </w:tcPr>
          <w:p w:rsidR="009A61D5" w:rsidRDefault="009A61D5" w:rsidP="001C3D16">
            <w:pPr>
              <w:jc w:val="center"/>
            </w:pPr>
            <w:r>
              <w:t>20</w:t>
            </w:r>
          </w:p>
        </w:tc>
        <w:tc>
          <w:tcPr>
            <w:tcW w:w="840" w:type="dxa"/>
          </w:tcPr>
          <w:p w:rsidR="009A61D5" w:rsidRDefault="009A61D5" w:rsidP="001C3D16">
            <w:pPr>
              <w:jc w:val="center"/>
            </w:pPr>
          </w:p>
        </w:tc>
      </w:tr>
    </w:tbl>
    <w:p w:rsidR="009A61D5" w:rsidRDefault="009A61D5" w:rsidP="00682364">
      <w:pPr>
        <w:tabs>
          <w:tab w:val="left" w:pos="567"/>
          <w:tab w:val="left" w:pos="709"/>
        </w:tabs>
        <w:jc w:val="both"/>
      </w:pPr>
    </w:p>
    <w:p w:rsidR="009A61D5" w:rsidRPr="004C37F2" w:rsidRDefault="009A61D5" w:rsidP="006A72E6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4C37F2">
        <w:rPr>
          <w:b/>
          <w:bCs/>
          <w:sz w:val="28"/>
          <w:szCs w:val="28"/>
        </w:rPr>
        <w:t>7. Материально-техническое обеспечение курса.</w:t>
      </w:r>
    </w:p>
    <w:p w:rsidR="009A61D5" w:rsidRPr="004C37F2" w:rsidRDefault="009A61D5" w:rsidP="004C37F2">
      <w:pPr>
        <w:rPr>
          <w:b/>
          <w:bCs/>
          <w:sz w:val="28"/>
          <w:szCs w:val="28"/>
        </w:rPr>
      </w:pPr>
      <w:r w:rsidRPr="004C37F2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9A61D5" w:rsidRPr="00AD05BD" w:rsidRDefault="009A61D5" w:rsidP="00682364">
      <w:pPr>
        <w:jc w:val="center"/>
        <w:rPr>
          <w:b/>
          <w:bCs/>
        </w:rPr>
      </w:pPr>
    </w:p>
    <w:tbl>
      <w:tblPr>
        <w:tblW w:w="9840" w:type="dxa"/>
        <w:tblInd w:w="-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1638"/>
      </w:tblGrid>
      <w:tr w:rsidR="009A61D5" w:rsidRPr="001C3D16" w:rsidTr="00B23F2E">
        <w:trPr>
          <w:trHeight w:val="850"/>
        </w:trPr>
        <w:tc>
          <w:tcPr>
            <w:tcW w:w="3885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 xml:space="preserve">Вид занятия, </w:t>
            </w:r>
          </w:p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в котором используется</w:t>
            </w:r>
          </w:p>
        </w:tc>
        <w:tc>
          <w:tcPr>
            <w:tcW w:w="2158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1638" w:type="dxa"/>
          </w:tcPr>
          <w:p w:rsidR="009A61D5" w:rsidRPr="001C3D16" w:rsidRDefault="009A61D5" w:rsidP="001C3D16">
            <w:pPr>
              <w:jc w:val="center"/>
              <w:rPr>
                <w:b/>
                <w:bCs/>
              </w:rPr>
            </w:pPr>
            <w:r w:rsidRPr="001C3D16">
              <w:rPr>
                <w:b/>
                <w:bCs/>
              </w:rPr>
              <w:t>Кол-во экземпляров</w:t>
            </w:r>
          </w:p>
        </w:tc>
      </w:tr>
      <w:tr w:rsidR="009A61D5" w:rsidTr="00B23F2E">
        <w:tc>
          <w:tcPr>
            <w:tcW w:w="3885" w:type="dxa"/>
          </w:tcPr>
          <w:p w:rsidR="009A61D5" w:rsidRDefault="009A61D5" w:rsidP="00C0561D">
            <w:r>
              <w:t>1. Рамы для ткачества, ножницы, булавки, иголки, крючки, гвозди.</w:t>
            </w:r>
          </w:p>
        </w:tc>
        <w:tc>
          <w:tcPr>
            <w:tcW w:w="2159" w:type="dxa"/>
          </w:tcPr>
          <w:p w:rsidR="009A61D5" w:rsidRDefault="009A61D5" w:rsidP="001C3D16">
            <w:pPr>
              <w:jc w:val="center"/>
            </w:pPr>
            <w:r>
              <w:t>Лекции.Самост.раб.</w:t>
            </w:r>
          </w:p>
        </w:tc>
        <w:tc>
          <w:tcPr>
            <w:tcW w:w="2158" w:type="dxa"/>
          </w:tcPr>
          <w:p w:rsidR="009A61D5" w:rsidRDefault="009A61D5" w:rsidP="00A3136E">
            <w:pPr>
              <w:jc w:val="center"/>
            </w:pPr>
            <w:r>
              <w:t>1485</w:t>
            </w:r>
          </w:p>
        </w:tc>
        <w:tc>
          <w:tcPr>
            <w:tcW w:w="1638" w:type="dxa"/>
          </w:tcPr>
          <w:p w:rsidR="009A61D5" w:rsidRDefault="009A61D5" w:rsidP="001C3D16">
            <w:pPr>
              <w:jc w:val="center"/>
            </w:pPr>
            <w:r>
              <w:t>В зависимости от кол-ва студентов</w:t>
            </w:r>
          </w:p>
        </w:tc>
      </w:tr>
    </w:tbl>
    <w:p w:rsidR="009A61D5" w:rsidRDefault="009A61D5" w:rsidP="007952F8">
      <w:pPr>
        <w:pStyle w:val="BodyText2"/>
        <w:spacing w:line="240" w:lineRule="auto"/>
        <w:jc w:val="both"/>
        <w:rPr>
          <w:sz w:val="28"/>
          <w:szCs w:val="28"/>
        </w:rPr>
      </w:pPr>
    </w:p>
    <w:p w:rsidR="009A61D5" w:rsidRPr="007952F8" w:rsidRDefault="009A61D5" w:rsidP="007952F8">
      <w:pPr>
        <w:pStyle w:val="BodyText2"/>
        <w:spacing w:line="240" w:lineRule="auto"/>
        <w:jc w:val="both"/>
        <w:rPr>
          <w:b/>
          <w:bCs/>
          <w:sz w:val="28"/>
          <w:szCs w:val="28"/>
        </w:rPr>
      </w:pPr>
      <w:r w:rsidRPr="007952F8">
        <w:rPr>
          <w:b/>
          <w:bCs/>
          <w:sz w:val="28"/>
          <w:szCs w:val="28"/>
        </w:rPr>
        <w:t xml:space="preserve">Реализация учебной дисциплины </w:t>
      </w:r>
      <w:r>
        <w:rPr>
          <w:b/>
          <w:bCs/>
          <w:sz w:val="28"/>
          <w:szCs w:val="28"/>
        </w:rPr>
        <w:t xml:space="preserve">«Исполнительское мастерство»  </w:t>
      </w:r>
      <w:r w:rsidRPr="007952F8">
        <w:rPr>
          <w:b/>
          <w:bCs/>
          <w:sz w:val="28"/>
          <w:szCs w:val="28"/>
        </w:rPr>
        <w:t>требует наличия мастерских для занятий по междисциплинарному курсу  «Технология исполнения изделий декоративно-прикладного искусства».</w:t>
      </w:r>
    </w:p>
    <w:p w:rsidR="009A61D5" w:rsidRDefault="009A61D5" w:rsidP="00A038E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</w:p>
    <w:p w:rsidR="009A61D5" w:rsidRPr="007952F8" w:rsidRDefault="009A61D5" w:rsidP="00A038EC">
      <w:pPr>
        <w:widowControl w:val="0"/>
        <w:autoSpaceDE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7952F8">
        <w:rPr>
          <w:b/>
          <w:bCs/>
          <w:sz w:val="28"/>
          <w:szCs w:val="28"/>
        </w:rPr>
        <w:t xml:space="preserve">8. Методические рекомендации преподавателям. </w:t>
      </w:r>
    </w:p>
    <w:p w:rsidR="009A61D5" w:rsidRDefault="009A61D5" w:rsidP="002A65AF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Все разделы и  темы должны изучаться строго в определенном порядке.</w:t>
      </w:r>
    </w:p>
    <w:p w:rsidR="009A61D5" w:rsidRDefault="009A61D5" w:rsidP="002A65AF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9A61D5" w:rsidRPr="007952F8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7952F8">
        <w:rPr>
          <w:b/>
          <w:bCs/>
          <w:sz w:val="28"/>
          <w:szCs w:val="28"/>
        </w:rPr>
        <w:t>9. Методические рекомендации по организации самостоятельной работы студентов.</w:t>
      </w:r>
    </w:p>
    <w:p w:rsidR="009A61D5" w:rsidRPr="00F62EAB" w:rsidRDefault="009A61D5" w:rsidP="00FF755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62EAB">
        <w:rPr>
          <w:sz w:val="28"/>
          <w:szCs w:val="28"/>
        </w:rPr>
        <w:t>Самостоятельная работа представляет собой обязательную часть</w:t>
      </w:r>
      <w:r>
        <w:rPr>
          <w:sz w:val="28"/>
          <w:szCs w:val="28"/>
        </w:rPr>
        <w:t xml:space="preserve"> </w:t>
      </w:r>
      <w:r w:rsidRPr="00F62EAB">
        <w:rPr>
          <w:sz w:val="28"/>
          <w:szCs w:val="28"/>
        </w:rPr>
        <w:t>основной</w:t>
      </w:r>
      <w:r>
        <w:rPr>
          <w:sz w:val="28"/>
          <w:szCs w:val="28"/>
        </w:rPr>
        <w:t xml:space="preserve"> профессиональной</w:t>
      </w:r>
      <w:r w:rsidRPr="00F62EAB">
        <w:rPr>
          <w:sz w:val="28"/>
          <w:szCs w:val="28"/>
        </w:rPr>
        <w:t xml:space="preserve"> образовательной</w:t>
      </w:r>
      <w:r>
        <w:rPr>
          <w:sz w:val="28"/>
          <w:szCs w:val="28"/>
        </w:rPr>
        <w:t xml:space="preserve"> программы и выполняемую студентом вне</w:t>
      </w:r>
      <w:r w:rsidRPr="00F62EAB">
        <w:rPr>
          <w:sz w:val="28"/>
          <w:szCs w:val="28"/>
        </w:rPr>
        <w:t xml:space="preserve">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</w:t>
      </w:r>
      <w:r>
        <w:rPr>
          <w:sz w:val="28"/>
          <w:szCs w:val="28"/>
        </w:rPr>
        <w:t>учебных кабинетах и мастерских</w:t>
      </w:r>
      <w:r w:rsidRPr="00F62EAB">
        <w:rPr>
          <w:sz w:val="28"/>
          <w:szCs w:val="28"/>
        </w:rPr>
        <w:t xml:space="preserve">, читальном зале библиотеки, компьютерных классах, а также в домашних условиях. </w:t>
      </w:r>
    </w:p>
    <w:p w:rsidR="009A61D5" w:rsidRPr="00F62EAB" w:rsidRDefault="009A61D5" w:rsidP="00FF755E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62EAB">
        <w:rPr>
          <w:sz w:val="28"/>
          <w:szCs w:val="28"/>
        </w:rPr>
        <w:t>Самостоятельная работа студентов подкрепля</w:t>
      </w:r>
      <w:r>
        <w:rPr>
          <w:sz w:val="28"/>
          <w:szCs w:val="28"/>
        </w:rPr>
        <w:t>ет</w:t>
      </w:r>
      <w:r w:rsidRPr="00F62EAB">
        <w:rPr>
          <w:sz w:val="28"/>
          <w:szCs w:val="28"/>
        </w:rPr>
        <w:t>ся учебно-методическим и информационным обеспечением, включающим учебники, учебно-методические пособия, конспекты лекций, аудио и видео материал</w:t>
      </w:r>
      <w:r>
        <w:rPr>
          <w:sz w:val="28"/>
          <w:szCs w:val="28"/>
        </w:rPr>
        <w:t>ы</w:t>
      </w:r>
      <w:r w:rsidRPr="00F62EAB">
        <w:rPr>
          <w:sz w:val="28"/>
          <w:szCs w:val="28"/>
        </w:rPr>
        <w:t>.</w:t>
      </w:r>
    </w:p>
    <w:p w:rsidR="009A61D5" w:rsidRDefault="009A61D5" w:rsidP="00A578AB"/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ее к экспонированию. Самостоятельная работа предполагает организовывать выставки своих работ.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7952F8" w:rsidRDefault="009A61D5" w:rsidP="00D722C6">
      <w:pPr>
        <w:rPr>
          <w:b/>
          <w:bCs/>
          <w:sz w:val="28"/>
          <w:szCs w:val="28"/>
        </w:rPr>
      </w:pPr>
      <w:r w:rsidRPr="007952F8">
        <w:rPr>
          <w:b/>
          <w:bCs/>
          <w:sz w:val="28"/>
          <w:szCs w:val="28"/>
        </w:rPr>
        <w:t>Целью разрабатываемой системы самостоятельных работ по дисциплине</w:t>
      </w:r>
      <w:r>
        <w:rPr>
          <w:b/>
          <w:bCs/>
          <w:sz w:val="28"/>
          <w:szCs w:val="28"/>
        </w:rPr>
        <w:t xml:space="preserve"> «Исполнительское мастерство», МДК.02.01. </w:t>
      </w:r>
      <w:r w:rsidRPr="007952F8">
        <w:rPr>
          <w:b/>
          <w:bCs/>
          <w:sz w:val="28"/>
          <w:szCs w:val="28"/>
        </w:rPr>
        <w:t xml:space="preserve"> «Технология исполнения изделий декоративно-прикладного искусства» является выработать умение самостоятельно завершать работу  и готовить ее к экспонированию.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Самостоятельная работа предполагает выполнение следующих работ: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проанализировать работу для завершения</w:t>
      </w: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подготовить работу к завершению</w:t>
      </w: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выполнить основные надписи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9A61D5" w:rsidRDefault="009A61D5" w:rsidP="00A578AB">
      <w:pPr>
        <w:rPr>
          <w:sz w:val="28"/>
          <w:szCs w:val="28"/>
        </w:rPr>
      </w:pPr>
    </w:p>
    <w:p w:rsidR="009A61D5" w:rsidRDefault="009A61D5" w:rsidP="00A578AB">
      <w:pPr>
        <w:rPr>
          <w:sz w:val="28"/>
          <w:szCs w:val="28"/>
        </w:rPr>
      </w:pP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Основные требования к результатам работы: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работа должна быть завершена в срок и качественно</w:t>
      </w: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работа должна быть очищена от посторонних загрязнений</w:t>
      </w: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должны быть выполнены все необходимые надписи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654504" w:rsidRDefault="009A61D5" w:rsidP="00A578AB">
      <w:pPr>
        <w:rPr>
          <w:b/>
          <w:bCs/>
          <w:sz w:val="28"/>
          <w:szCs w:val="28"/>
        </w:rPr>
      </w:pPr>
      <w:r w:rsidRPr="00654504">
        <w:rPr>
          <w:b/>
          <w:bCs/>
          <w:sz w:val="28"/>
          <w:szCs w:val="28"/>
        </w:rPr>
        <w:t>В соответствии с государственными требованиями в области дисциплины «</w:t>
      </w:r>
      <w:r>
        <w:rPr>
          <w:b/>
          <w:bCs/>
          <w:sz w:val="28"/>
          <w:szCs w:val="28"/>
        </w:rPr>
        <w:t>Исполнительское мастерство</w:t>
      </w:r>
      <w:r w:rsidRPr="00654504">
        <w:rPr>
          <w:b/>
          <w:bCs/>
          <w:sz w:val="28"/>
          <w:szCs w:val="28"/>
        </w:rPr>
        <w:t>» студент должен:</w:t>
      </w:r>
    </w:p>
    <w:p w:rsidR="009A61D5" w:rsidRPr="00FE1C36" w:rsidRDefault="009A61D5" w:rsidP="00A578AB">
      <w:pPr>
        <w:rPr>
          <w:sz w:val="28"/>
          <w:szCs w:val="28"/>
        </w:rPr>
      </w:pP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>- знать все средства и методы для завершения работ и их экспонирования</w:t>
      </w: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 xml:space="preserve">- уметь выполнять необходимые работы для завершения и экспонирования, </w:t>
      </w:r>
    </w:p>
    <w:p w:rsidR="009A61D5" w:rsidRPr="00FE1C36" w:rsidRDefault="009A61D5" w:rsidP="00A578AB">
      <w:pPr>
        <w:rPr>
          <w:sz w:val="28"/>
          <w:szCs w:val="28"/>
        </w:rPr>
      </w:pPr>
      <w:r w:rsidRPr="00FE1C36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9A61D5" w:rsidRDefault="009A61D5" w:rsidP="006B1CE5">
      <w:pPr>
        <w:rPr>
          <w:b/>
          <w:bCs/>
          <w:sz w:val="28"/>
          <w:szCs w:val="28"/>
        </w:rPr>
      </w:pPr>
    </w:p>
    <w:p w:rsidR="009A61D5" w:rsidRDefault="009A61D5" w:rsidP="006B1CE5">
      <w:pPr>
        <w:rPr>
          <w:b/>
          <w:bCs/>
          <w:sz w:val="28"/>
          <w:szCs w:val="28"/>
        </w:rPr>
      </w:pPr>
      <w:r w:rsidRPr="00FE1C36">
        <w:rPr>
          <w:b/>
          <w:bCs/>
          <w:sz w:val="28"/>
          <w:szCs w:val="28"/>
        </w:rPr>
        <w:t>Таблица соотношений видов самостоятельной работы</w:t>
      </w:r>
    </w:p>
    <w:p w:rsidR="009A61D5" w:rsidRDefault="009A61D5" w:rsidP="006B1CE5">
      <w:pPr>
        <w:rPr>
          <w:b/>
          <w:bCs/>
          <w:sz w:val="28"/>
          <w:szCs w:val="28"/>
        </w:rPr>
      </w:pPr>
      <w:r w:rsidRPr="002D68B9">
        <w:rPr>
          <w:b/>
          <w:bCs/>
          <w:sz w:val="28"/>
          <w:szCs w:val="28"/>
        </w:rPr>
        <w:t xml:space="preserve">Специальность </w:t>
      </w:r>
      <w:r>
        <w:rPr>
          <w:b/>
          <w:bCs/>
          <w:color w:val="000000"/>
          <w:sz w:val="28"/>
          <w:szCs w:val="28"/>
        </w:rPr>
        <w:t xml:space="preserve">54.02.02 </w:t>
      </w:r>
      <w:r w:rsidRPr="002D68B9">
        <w:rPr>
          <w:b/>
          <w:bCs/>
          <w:sz w:val="26"/>
          <w:szCs w:val="26"/>
        </w:rPr>
        <w:t>«</w:t>
      </w:r>
      <w:r w:rsidRPr="002D68B9">
        <w:rPr>
          <w:b/>
          <w:bCs/>
          <w:color w:val="000000"/>
          <w:sz w:val="28"/>
          <w:szCs w:val="28"/>
        </w:rPr>
        <w:t>Декоративно-прикладное искусство и народные промыслы»</w:t>
      </w:r>
    </w:p>
    <w:p w:rsidR="009A61D5" w:rsidRDefault="009A61D5" w:rsidP="007952F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МДК.02.01</w:t>
      </w:r>
      <w:r w:rsidRPr="00D10D37">
        <w:rPr>
          <w:color w:val="000000"/>
          <w:sz w:val="28"/>
          <w:szCs w:val="28"/>
        </w:rPr>
        <w:t>«</w:t>
      </w:r>
      <w:r>
        <w:rPr>
          <w:b/>
          <w:bCs/>
          <w:sz w:val="28"/>
          <w:szCs w:val="28"/>
        </w:rPr>
        <w:t>Технология исполнения изделий декоративно-прикладного искусства</w:t>
      </w:r>
      <w:r w:rsidRPr="00D10D37">
        <w:rPr>
          <w:color w:val="000000"/>
          <w:sz w:val="28"/>
          <w:szCs w:val="28"/>
        </w:rPr>
        <w:t xml:space="preserve">»  </w:t>
      </w:r>
    </w:p>
    <w:p w:rsidR="009A61D5" w:rsidRPr="00D117CA" w:rsidRDefault="009A61D5" w:rsidP="007952F8">
      <w:pPr>
        <w:rPr>
          <w:b/>
          <w:bCs/>
          <w:sz w:val="28"/>
          <w:szCs w:val="28"/>
        </w:rPr>
      </w:pPr>
      <w:r w:rsidRPr="00D117CA">
        <w:rPr>
          <w:b/>
          <w:bCs/>
          <w:sz w:val="28"/>
          <w:szCs w:val="28"/>
        </w:rPr>
        <w:t>Дисциплина «Исполнительское мастерство»</w:t>
      </w:r>
    </w:p>
    <w:p w:rsidR="009A61D5" w:rsidRDefault="009A61D5" w:rsidP="007952F8">
      <w:pPr>
        <w:rPr>
          <w:color w:val="000000"/>
          <w:sz w:val="28"/>
          <w:szCs w:val="28"/>
        </w:rPr>
      </w:pPr>
    </w:p>
    <w:tbl>
      <w:tblPr>
        <w:tblW w:w="1063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3060"/>
        <w:gridCol w:w="2778"/>
        <w:gridCol w:w="2698"/>
        <w:gridCol w:w="1198"/>
      </w:tblGrid>
      <w:tr w:rsidR="009A61D5">
        <w:trPr>
          <w:trHeight w:val="502"/>
        </w:trPr>
        <w:tc>
          <w:tcPr>
            <w:tcW w:w="900" w:type="dxa"/>
            <w:vAlign w:val="center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 w:rsidRPr="00681C88">
              <w:rPr>
                <w:b/>
                <w:bCs/>
              </w:rPr>
              <w:t>№</w:t>
            </w:r>
          </w:p>
        </w:tc>
        <w:tc>
          <w:tcPr>
            <w:tcW w:w="3060" w:type="dxa"/>
            <w:vAlign w:val="center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 w:rsidRPr="00681C88">
              <w:rPr>
                <w:b/>
                <w:bCs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 w:rsidRPr="00681C88">
              <w:rPr>
                <w:b/>
                <w:bCs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 w:rsidRPr="00681C88">
              <w:rPr>
                <w:b/>
                <w:bCs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 w:rsidRPr="00681C88">
              <w:rPr>
                <w:b/>
                <w:bCs/>
              </w:rPr>
              <w:t>Часы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9A61D5" w:rsidRPr="000451E7" w:rsidRDefault="009A61D5" w:rsidP="00681C88">
            <w:pPr>
              <w:jc w:val="center"/>
              <w:rPr>
                <w:b/>
                <w:bCs/>
                <w:color w:val="F79646"/>
              </w:rPr>
            </w:pPr>
            <w:r w:rsidRPr="000451E7">
              <w:rPr>
                <w:b/>
                <w:bCs/>
                <w:color w:val="F79646"/>
              </w:rPr>
              <w:t>112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517055" w:rsidRDefault="009A61D5" w:rsidP="00382097">
            <w:pPr>
              <w:rPr>
                <w:sz w:val="20"/>
                <w:szCs w:val="20"/>
              </w:rPr>
            </w:pPr>
            <w:r w:rsidRPr="00517055">
              <w:rPr>
                <w:sz w:val="20"/>
                <w:szCs w:val="20"/>
              </w:rPr>
              <w:t>Эскиз. Картон.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Самостоятельное завершение работы над картоном и композицией.  Выполнение паспарту.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Анализ композиции и выбор способа ее оформления. 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14</w:t>
            </w:r>
          </w:p>
        </w:tc>
      </w:tr>
      <w:tr w:rsidR="009A61D5">
        <w:trPr>
          <w:trHeight w:val="1140"/>
        </w:trPr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Pr="004D1455" w:rsidRDefault="009A61D5" w:rsidP="00681C88">
            <w:pPr>
              <w:shd w:val="clear" w:color="auto" w:fill="FFFFFF"/>
              <w:rPr>
                <w:color w:val="000000"/>
                <w:spacing w:val="-6"/>
                <w:sz w:val="20"/>
                <w:szCs w:val="20"/>
              </w:rPr>
            </w:pPr>
            <w:r w:rsidRPr="004D1455">
              <w:rPr>
                <w:sz w:val="20"/>
                <w:szCs w:val="20"/>
              </w:rPr>
              <w:t>Подготовка рамы для ткачества.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 w:rsidRPr="000451E7">
              <w:rPr>
                <w:color w:val="F79646"/>
              </w:rP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Pr="004D1455" w:rsidRDefault="009A61D5" w:rsidP="00681C88">
            <w:pPr>
              <w:shd w:val="clear" w:color="auto" w:fill="FFFFFF"/>
              <w:rPr>
                <w:sz w:val="20"/>
                <w:szCs w:val="20"/>
              </w:rPr>
            </w:pPr>
            <w:r w:rsidRPr="004D1455">
              <w:rPr>
                <w:sz w:val="20"/>
                <w:szCs w:val="20"/>
              </w:rPr>
              <w:t>Основные виды переплетений.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ткачеством.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Pr="004D1455" w:rsidRDefault="009A61D5" w:rsidP="00681C88">
            <w:pPr>
              <w:shd w:val="clear" w:color="auto" w:fill="FFFFFF"/>
              <w:rPr>
                <w:sz w:val="20"/>
                <w:szCs w:val="20"/>
              </w:rPr>
            </w:pPr>
            <w:r w:rsidRPr="004D1455">
              <w:rPr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 (способ обработки края изделия, способ крепления бахромы).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Default="009A61D5" w:rsidP="00681C88">
            <w:pPr>
              <w:jc w:val="center"/>
            </w:pPr>
            <w:r>
              <w:rPr>
                <w:b/>
                <w:bCs/>
              </w:rPr>
              <w:t>2</w:t>
            </w:r>
            <w:r w:rsidRPr="00681C88">
              <w:rPr>
                <w:b/>
                <w:bCs/>
              </w:rPr>
              <w:t xml:space="preserve"> семестр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3630AD" w:rsidRDefault="009A61D5" w:rsidP="00681C88">
            <w:pPr>
              <w:jc w:val="center"/>
              <w:rPr>
                <w:b/>
                <w:bCs/>
              </w:rPr>
            </w:pPr>
            <w:r w:rsidRPr="003630AD">
              <w:rPr>
                <w:b/>
                <w:bCs/>
              </w:rPr>
              <w:t>60</w:t>
            </w:r>
          </w:p>
        </w:tc>
      </w:tr>
      <w:tr w:rsidR="009A61D5">
        <w:trPr>
          <w:trHeight w:val="433"/>
        </w:trPr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E251A6" w:rsidRDefault="009A61D5" w:rsidP="00382097">
            <w:pPr>
              <w:rPr>
                <w:sz w:val="20"/>
                <w:szCs w:val="20"/>
              </w:rPr>
            </w:pPr>
            <w:r w:rsidRPr="00E251A6">
              <w:rPr>
                <w:sz w:val="20"/>
                <w:szCs w:val="20"/>
              </w:rPr>
              <w:t>Эскиз. Картон.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Самостоятельное завершение работы над картоном и композицией.  Выполнение паспарту.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Анализ композиции и выбор способа ее оформления. 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rPr>
          <w:trHeight w:val="673"/>
        </w:trPr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Pr="00E251A6" w:rsidRDefault="009A61D5" w:rsidP="00382097">
            <w:pPr>
              <w:rPr>
                <w:sz w:val="20"/>
                <w:szCs w:val="20"/>
              </w:rPr>
            </w:pPr>
            <w:r w:rsidRPr="00E251A6">
              <w:rPr>
                <w:sz w:val="20"/>
                <w:szCs w:val="20"/>
              </w:rPr>
              <w:t>Подготовка рамы для ткачества.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Pr="00E251A6" w:rsidRDefault="009A61D5" w:rsidP="00382097">
            <w:pPr>
              <w:rPr>
                <w:sz w:val="20"/>
                <w:szCs w:val="20"/>
              </w:rPr>
            </w:pPr>
            <w:r w:rsidRPr="00E251A6">
              <w:rPr>
                <w:sz w:val="20"/>
                <w:szCs w:val="20"/>
              </w:rPr>
              <w:t>Виды фактурных переплетений.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ткачеством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rPr>
          <w:trHeight w:val="707"/>
        </w:trPr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Pr="00E251A6" w:rsidRDefault="009A61D5" w:rsidP="00382097">
            <w:pPr>
              <w:rPr>
                <w:b/>
                <w:bCs/>
                <w:sz w:val="20"/>
                <w:szCs w:val="20"/>
              </w:rPr>
            </w:pPr>
            <w:r w:rsidRPr="00E251A6">
              <w:rPr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9A61D5" w:rsidRPr="00681C88" w:rsidRDefault="009A61D5" w:rsidP="004528EB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rPr>
          <w:trHeight w:val="266"/>
        </w:trPr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AF71BD" w:rsidRDefault="009A61D5" w:rsidP="00681C88">
            <w:pPr>
              <w:jc w:val="center"/>
              <w:rPr>
                <w:b/>
                <w:bCs/>
              </w:rPr>
            </w:pPr>
            <w:r w:rsidRPr="00AF71BD">
              <w:rPr>
                <w:b/>
                <w:bCs/>
              </w:rPr>
              <w:t>60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E32813" w:rsidRDefault="009A61D5" w:rsidP="00382097">
            <w:pPr>
              <w:rPr>
                <w:sz w:val="20"/>
                <w:szCs w:val="20"/>
              </w:rPr>
            </w:pPr>
            <w:r w:rsidRPr="00E32813">
              <w:rPr>
                <w:sz w:val="20"/>
                <w:szCs w:val="20"/>
              </w:rPr>
              <w:t>Эскиз. Картон.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</w:t>
            </w:r>
            <w:r>
              <w:rPr>
                <w:sz w:val="20"/>
                <w:szCs w:val="20"/>
              </w:rPr>
              <w:t xml:space="preserve"> над композицией и картоном.</w:t>
            </w:r>
            <w:r w:rsidRPr="00681C88">
              <w:rPr>
                <w:sz w:val="20"/>
                <w:szCs w:val="20"/>
              </w:rPr>
              <w:t xml:space="preserve"> Выполнение паспарту.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Анализ эскиза и выбор способа его оформления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Default="009A61D5" w:rsidP="00382097">
            <w:r>
              <w:t>Подготовка рамы для ткачества.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Default="009A61D5" w:rsidP="00382097">
            <w:r>
              <w:t>Сочетание различных переплетений.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ткачеством.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Default="009A61D5" w:rsidP="00382097">
            <w: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rPr>
          <w:trHeight w:val="313"/>
        </w:trPr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A01045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</w:tr>
      <w:tr w:rsidR="009A61D5">
        <w:trPr>
          <w:trHeight w:val="205"/>
        </w:trPr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3F0E0F" w:rsidRDefault="009A61D5" w:rsidP="00382097">
            <w:pPr>
              <w:rPr>
                <w:sz w:val="20"/>
                <w:szCs w:val="20"/>
              </w:rPr>
            </w:pPr>
            <w:r w:rsidRPr="003F0E0F">
              <w:rPr>
                <w:sz w:val="20"/>
                <w:szCs w:val="20"/>
              </w:rPr>
              <w:t>Эскиз пластического гобелена.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композицией.  Выполнение паспарту.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Анализ эскиза и выбор способа его оформления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16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Pr="003F0E0F" w:rsidRDefault="009A61D5" w:rsidP="00382097">
            <w:pPr>
              <w:rPr>
                <w:sz w:val="20"/>
                <w:szCs w:val="20"/>
              </w:rPr>
            </w:pPr>
            <w:r w:rsidRPr="003F0E0F">
              <w:rPr>
                <w:sz w:val="20"/>
                <w:szCs w:val="20"/>
              </w:rPr>
              <w:t>Макет. Картон.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картоном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16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Pr="003F0E0F" w:rsidRDefault="009A61D5" w:rsidP="00382097">
            <w:pPr>
              <w:rPr>
                <w:sz w:val="20"/>
                <w:szCs w:val="20"/>
              </w:rPr>
            </w:pPr>
            <w:r w:rsidRPr="003F0E0F">
              <w:rPr>
                <w:sz w:val="20"/>
                <w:szCs w:val="20"/>
              </w:rPr>
              <w:t>Подготовка рамы для ткачества.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16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Pr="003F0E0F" w:rsidRDefault="009A61D5" w:rsidP="00382097">
            <w:pPr>
              <w:rPr>
                <w:sz w:val="20"/>
                <w:szCs w:val="20"/>
              </w:rPr>
            </w:pPr>
            <w:r w:rsidRPr="003F0E0F">
              <w:rPr>
                <w:sz w:val="20"/>
                <w:szCs w:val="20"/>
              </w:rPr>
              <w:t>Выполнение частей пластического гобелена.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Самостоятельное завершение работы над ткачеством.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16</w:t>
            </w:r>
          </w:p>
        </w:tc>
      </w:tr>
      <w:tr w:rsidR="009A61D5">
        <w:trPr>
          <w:trHeight w:val="844"/>
        </w:trPr>
        <w:tc>
          <w:tcPr>
            <w:tcW w:w="900" w:type="dxa"/>
          </w:tcPr>
          <w:p w:rsidR="009A61D5" w:rsidRDefault="009A61D5" w:rsidP="00382097">
            <w:r>
              <w:t>5</w:t>
            </w:r>
          </w:p>
        </w:tc>
        <w:tc>
          <w:tcPr>
            <w:tcW w:w="3060" w:type="dxa"/>
          </w:tcPr>
          <w:p w:rsidR="009A61D5" w:rsidRPr="003F0E0F" w:rsidRDefault="009A61D5" w:rsidP="00382097">
            <w:pPr>
              <w:rPr>
                <w:sz w:val="20"/>
                <w:szCs w:val="20"/>
              </w:rPr>
            </w:pPr>
            <w:r w:rsidRPr="003F0E0F">
              <w:rPr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Окончательное оформление изделия. Подготовка завершенного изделия к экспонированию.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16</w:t>
            </w:r>
          </w:p>
        </w:tc>
      </w:tr>
      <w:tr w:rsidR="009A61D5">
        <w:trPr>
          <w:trHeight w:val="149"/>
        </w:trPr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F42937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F42937">
              <w:rPr>
                <w:b/>
                <w:bCs/>
              </w:rPr>
              <w:t>0</w:t>
            </w:r>
          </w:p>
        </w:tc>
      </w:tr>
      <w:tr w:rsidR="009A61D5">
        <w:trPr>
          <w:trHeight w:val="149"/>
        </w:trPr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E25844" w:rsidRDefault="009A61D5" w:rsidP="00382097">
            <w:pPr>
              <w:rPr>
                <w:sz w:val="20"/>
                <w:szCs w:val="20"/>
              </w:rPr>
            </w:pPr>
            <w:r w:rsidRPr="00E25844">
              <w:rPr>
                <w:sz w:val="20"/>
                <w:szCs w:val="20"/>
              </w:rPr>
              <w:t>Основы техники макраме.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выполнением образцов основных узлов и брид</w:t>
            </w:r>
          </w:p>
        </w:tc>
        <w:tc>
          <w:tcPr>
            <w:tcW w:w="2698" w:type="dxa"/>
          </w:tcPr>
          <w:p w:rsidR="009A61D5" w:rsidRDefault="009A61D5" w:rsidP="00382097"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16</w:t>
            </w:r>
          </w:p>
        </w:tc>
      </w:tr>
      <w:tr w:rsidR="009A61D5">
        <w:trPr>
          <w:trHeight w:val="149"/>
        </w:trPr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Pr="00E25844" w:rsidRDefault="009A61D5" w:rsidP="00382097">
            <w:pPr>
              <w:rPr>
                <w:sz w:val="20"/>
                <w:szCs w:val="20"/>
              </w:rPr>
            </w:pPr>
            <w:r w:rsidRPr="00E25844">
              <w:rPr>
                <w:sz w:val="20"/>
                <w:szCs w:val="20"/>
              </w:rPr>
              <w:t>Разработка схемы-эскиза.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Самостоятельный просмотр специальной литературы, образцов изделий, выполненных в технике макраме</w:t>
            </w:r>
            <w:r>
              <w:rPr>
                <w:sz w:val="20"/>
                <w:szCs w:val="20"/>
              </w:rPr>
              <w:t>.</w:t>
            </w:r>
            <w:r w:rsidRPr="00681C88">
              <w:rPr>
                <w:sz w:val="20"/>
                <w:szCs w:val="20"/>
              </w:rPr>
              <w:t xml:space="preserve"> Самостоятельное завершение работы над схемой-эскизом.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 Анализ эскиза и выбор способа его оформления.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16</w:t>
            </w:r>
          </w:p>
        </w:tc>
      </w:tr>
      <w:tr w:rsidR="009A61D5">
        <w:trPr>
          <w:trHeight w:val="149"/>
        </w:trPr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Pr="00E25844" w:rsidRDefault="009A61D5" w:rsidP="00382097">
            <w:pPr>
              <w:rPr>
                <w:sz w:val="20"/>
                <w:szCs w:val="20"/>
              </w:rPr>
            </w:pPr>
            <w:r w:rsidRPr="00E25844">
              <w:rPr>
                <w:sz w:val="20"/>
                <w:szCs w:val="20"/>
              </w:rPr>
              <w:t>Подготовка и расчет шнуров для плетения.</w:t>
            </w:r>
          </w:p>
        </w:tc>
        <w:tc>
          <w:tcPr>
            <w:tcW w:w="2778" w:type="dxa"/>
          </w:tcPr>
          <w:p w:rsidR="009A61D5" w:rsidRPr="00681C88" w:rsidRDefault="009A61D5" w:rsidP="0041256C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Самостоятельное завершение работы над </w:t>
            </w:r>
            <w:r>
              <w:rPr>
                <w:sz w:val="20"/>
                <w:szCs w:val="20"/>
              </w:rPr>
              <w:t>расчетом шнуров</w:t>
            </w:r>
            <w:r w:rsidRPr="00681C88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16</w:t>
            </w:r>
          </w:p>
        </w:tc>
      </w:tr>
      <w:tr w:rsidR="009A61D5">
        <w:trPr>
          <w:trHeight w:val="149"/>
        </w:trPr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Pr="00E25844" w:rsidRDefault="009A61D5" w:rsidP="00382097">
            <w:pPr>
              <w:rPr>
                <w:sz w:val="20"/>
                <w:szCs w:val="20"/>
              </w:rPr>
            </w:pPr>
            <w:r w:rsidRPr="00E25844">
              <w:rPr>
                <w:sz w:val="20"/>
                <w:szCs w:val="20"/>
              </w:rPr>
              <w:t>Выполнение работы в технике макраме.</w:t>
            </w:r>
          </w:p>
        </w:tc>
        <w:tc>
          <w:tcPr>
            <w:tcW w:w="2778" w:type="dxa"/>
          </w:tcPr>
          <w:p w:rsidR="009A61D5" w:rsidRPr="00681C88" w:rsidRDefault="009A61D5" w:rsidP="005A47B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 xml:space="preserve">Самостоятельное завершение работы над </w:t>
            </w:r>
            <w:r>
              <w:rPr>
                <w:sz w:val="20"/>
                <w:szCs w:val="20"/>
              </w:rPr>
              <w:t>выполнением изделия в материале.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16</w:t>
            </w:r>
          </w:p>
        </w:tc>
      </w:tr>
      <w:tr w:rsidR="009A61D5">
        <w:trPr>
          <w:trHeight w:val="149"/>
        </w:trPr>
        <w:tc>
          <w:tcPr>
            <w:tcW w:w="900" w:type="dxa"/>
          </w:tcPr>
          <w:p w:rsidR="009A61D5" w:rsidRDefault="009A61D5" w:rsidP="00382097">
            <w:r>
              <w:t>5</w:t>
            </w:r>
          </w:p>
        </w:tc>
        <w:tc>
          <w:tcPr>
            <w:tcW w:w="3060" w:type="dxa"/>
          </w:tcPr>
          <w:p w:rsidR="009A61D5" w:rsidRPr="00E25844" w:rsidRDefault="009A61D5" w:rsidP="00382097">
            <w:pPr>
              <w:rPr>
                <w:sz w:val="20"/>
                <w:szCs w:val="20"/>
              </w:rPr>
            </w:pPr>
            <w:r w:rsidRPr="00E25844">
              <w:rPr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Окончательное оформление изделия. Подготовка завершенного изделия к экспонированию.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16</w:t>
            </w:r>
          </w:p>
        </w:tc>
      </w:tr>
      <w:tr w:rsidR="009A61D5">
        <w:trPr>
          <w:trHeight w:val="444"/>
        </w:trPr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FF6EB7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FF6EB7">
              <w:rPr>
                <w:b/>
                <w:bCs/>
              </w:rPr>
              <w:t>0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0951CA" w:rsidRDefault="009A61D5" w:rsidP="00382097">
            <w:pPr>
              <w:rPr>
                <w:sz w:val="20"/>
                <w:szCs w:val="20"/>
              </w:rPr>
            </w:pPr>
            <w:r w:rsidRPr="000951CA">
              <w:rPr>
                <w:sz w:val="20"/>
                <w:szCs w:val="20"/>
              </w:rPr>
              <w:t>Эскиз. Картон.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эскизом.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Анализ эскиза и выбор способа его оформления.</w:t>
            </w:r>
          </w:p>
        </w:tc>
        <w:tc>
          <w:tcPr>
            <w:tcW w:w="1198" w:type="dxa"/>
          </w:tcPr>
          <w:p w:rsidR="009A61D5" w:rsidRDefault="009A61D5" w:rsidP="00382097">
            <w:pPr>
              <w:jc w:val="center"/>
            </w:pPr>
            <w:r>
              <w:t>20</w:t>
            </w:r>
          </w:p>
        </w:tc>
      </w:tr>
      <w:tr w:rsidR="009A61D5">
        <w:trPr>
          <w:trHeight w:val="382"/>
        </w:trPr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Pr="000951CA" w:rsidRDefault="009A61D5" w:rsidP="00382097">
            <w:pPr>
              <w:rPr>
                <w:sz w:val="20"/>
                <w:szCs w:val="20"/>
              </w:rPr>
            </w:pPr>
            <w:r w:rsidRPr="000951CA">
              <w:rPr>
                <w:sz w:val="20"/>
                <w:szCs w:val="20"/>
              </w:rPr>
              <w:t xml:space="preserve"> Подготовка рамы для ткачества.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382097">
            <w:pPr>
              <w:jc w:val="center"/>
            </w:pPr>
            <w:r>
              <w:t>20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Pr="000951CA" w:rsidRDefault="009A61D5" w:rsidP="00382097">
            <w:pPr>
              <w:rPr>
                <w:sz w:val="20"/>
                <w:szCs w:val="20"/>
              </w:rPr>
            </w:pPr>
            <w:r w:rsidRPr="000951CA">
              <w:rPr>
                <w:sz w:val="20"/>
                <w:szCs w:val="20"/>
              </w:rPr>
              <w:t>Выполнение изделия в материале.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ткачеством.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382097">
            <w:pPr>
              <w:jc w:val="center"/>
            </w:pPr>
            <w:r>
              <w:t>20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Pr="000951CA" w:rsidRDefault="009A61D5" w:rsidP="00382097">
            <w:pPr>
              <w:rPr>
                <w:sz w:val="20"/>
                <w:szCs w:val="20"/>
              </w:rPr>
            </w:pPr>
            <w:r w:rsidRPr="000951CA">
              <w:rPr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Окончательное оформление изделия. Подготовка завершенного изделия к экспонированию.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382097">
            <w:pPr>
              <w:jc w:val="center"/>
            </w:pPr>
            <w:r>
              <w:t>20</w:t>
            </w:r>
          </w:p>
        </w:tc>
      </w:tr>
      <w:tr w:rsidR="009A61D5">
        <w:trPr>
          <w:trHeight w:val="269"/>
        </w:trPr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D41003" w:rsidRDefault="009A61D5" w:rsidP="00681C88">
            <w:pPr>
              <w:jc w:val="center"/>
              <w:rPr>
                <w:b/>
                <w:bCs/>
              </w:rPr>
            </w:pPr>
            <w:r w:rsidRPr="00D41003">
              <w:rPr>
                <w:b/>
                <w:bCs/>
              </w:rPr>
              <w:t>60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E64C10" w:rsidRDefault="009A61D5" w:rsidP="00382097">
            <w:pPr>
              <w:rPr>
                <w:sz w:val="20"/>
                <w:szCs w:val="20"/>
              </w:rPr>
            </w:pPr>
            <w:r w:rsidRPr="00E64C10">
              <w:rPr>
                <w:sz w:val="20"/>
                <w:szCs w:val="20"/>
              </w:rPr>
              <w:t>Эскиз. Картон.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эскизом.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Анализ эскиза и выбор способа его оформления.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2</w:t>
            </w:r>
          </w:p>
        </w:tc>
        <w:tc>
          <w:tcPr>
            <w:tcW w:w="3060" w:type="dxa"/>
          </w:tcPr>
          <w:p w:rsidR="009A61D5" w:rsidRPr="00E64C10" w:rsidRDefault="009A61D5" w:rsidP="00382097">
            <w:pPr>
              <w:rPr>
                <w:sz w:val="20"/>
                <w:szCs w:val="20"/>
              </w:rPr>
            </w:pPr>
            <w:r w:rsidRPr="00E64C10">
              <w:rPr>
                <w:sz w:val="20"/>
                <w:szCs w:val="20"/>
              </w:rPr>
              <w:t>Подготовка рамы для ткачества.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по подготовке рамы к ткачеству.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3</w:t>
            </w:r>
          </w:p>
        </w:tc>
        <w:tc>
          <w:tcPr>
            <w:tcW w:w="3060" w:type="dxa"/>
          </w:tcPr>
          <w:p w:rsidR="009A61D5" w:rsidRPr="00E64C10" w:rsidRDefault="009A61D5" w:rsidP="00382097">
            <w:pPr>
              <w:rPr>
                <w:sz w:val="20"/>
                <w:szCs w:val="20"/>
              </w:rPr>
            </w:pPr>
            <w:r w:rsidRPr="00E64C10">
              <w:rPr>
                <w:sz w:val="20"/>
                <w:szCs w:val="20"/>
              </w:rPr>
              <w:t>Выполнение изделия в материале.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над ткачеством.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4</w:t>
            </w:r>
          </w:p>
        </w:tc>
        <w:tc>
          <w:tcPr>
            <w:tcW w:w="3060" w:type="dxa"/>
          </w:tcPr>
          <w:p w:rsidR="009A61D5" w:rsidRPr="00E64C10" w:rsidRDefault="009A61D5" w:rsidP="00382097">
            <w:pPr>
              <w:rPr>
                <w:sz w:val="20"/>
                <w:szCs w:val="20"/>
              </w:rPr>
            </w:pPr>
            <w:r w:rsidRPr="00E64C10">
              <w:rPr>
                <w:sz w:val="20"/>
                <w:szCs w:val="20"/>
              </w:rPr>
              <w:t>Оформление готового изделия.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Окончательное оформление изделия. Подготовка завершенного изделия к экспонированию.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Закрепление пройденного материала.</w:t>
            </w:r>
          </w:p>
        </w:tc>
        <w:tc>
          <w:tcPr>
            <w:tcW w:w="1198" w:type="dxa"/>
          </w:tcPr>
          <w:p w:rsidR="009A61D5" w:rsidRDefault="009A61D5" w:rsidP="00A372DA">
            <w:pPr>
              <w:jc w:val="center"/>
            </w:pPr>
            <w:r>
              <w:t>15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Pr="00681C88">
              <w:rPr>
                <w:b/>
                <w:bCs/>
              </w:rPr>
              <w:t xml:space="preserve"> семестр </w:t>
            </w:r>
          </w:p>
        </w:tc>
        <w:tc>
          <w:tcPr>
            <w:tcW w:w="2778" w:type="dxa"/>
          </w:tcPr>
          <w:p w:rsidR="009A61D5" w:rsidRDefault="009A61D5" w:rsidP="00382097"/>
        </w:tc>
        <w:tc>
          <w:tcPr>
            <w:tcW w:w="2698" w:type="dxa"/>
          </w:tcPr>
          <w:p w:rsidR="009A61D5" w:rsidRDefault="009A61D5" w:rsidP="00382097"/>
        </w:tc>
        <w:tc>
          <w:tcPr>
            <w:tcW w:w="1198" w:type="dxa"/>
            <w:vAlign w:val="center"/>
          </w:tcPr>
          <w:p w:rsidR="009A61D5" w:rsidRPr="00681C88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>
            <w:r>
              <w:t>1</w:t>
            </w:r>
          </w:p>
        </w:tc>
        <w:tc>
          <w:tcPr>
            <w:tcW w:w="3060" w:type="dxa"/>
          </w:tcPr>
          <w:p w:rsidR="009A61D5" w:rsidRPr="00DD57AA" w:rsidRDefault="009A61D5" w:rsidP="00382097">
            <w:pPr>
              <w:rPr>
                <w:sz w:val="20"/>
                <w:szCs w:val="20"/>
              </w:rPr>
            </w:pPr>
            <w:r w:rsidRPr="00DD57AA">
              <w:rPr>
                <w:sz w:val="20"/>
                <w:szCs w:val="20"/>
              </w:rPr>
              <w:t>Мини-гобелен.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 над изделиями. Подготовка завершенных изделий к экспонированию.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Анализ выполненной работы и выбор способа ее оформления.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24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DD57AA" w:rsidRDefault="009A61D5" w:rsidP="00382097">
            <w:pPr>
              <w:rPr>
                <w:sz w:val="20"/>
                <w:szCs w:val="20"/>
              </w:rPr>
            </w:pPr>
            <w:r w:rsidRPr="00DD57AA">
              <w:rPr>
                <w:sz w:val="20"/>
                <w:szCs w:val="20"/>
              </w:rPr>
              <w:t xml:space="preserve"> Набор салфеток.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Самостоятельное завершение работы  над изделиями. Подготовка завершенных изделий к экспонированию.</w:t>
            </w: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  <w:r w:rsidRPr="00681C88">
              <w:rPr>
                <w:sz w:val="20"/>
                <w:szCs w:val="20"/>
              </w:rPr>
              <w:t>Анализ выполненной работы и выбор способа ее оформления.</w:t>
            </w:r>
          </w:p>
        </w:tc>
        <w:tc>
          <w:tcPr>
            <w:tcW w:w="1198" w:type="dxa"/>
            <w:vAlign w:val="center"/>
          </w:tcPr>
          <w:p w:rsidR="009A61D5" w:rsidRDefault="009A61D5" w:rsidP="00681C88">
            <w:pPr>
              <w:jc w:val="center"/>
            </w:pPr>
            <w:r>
              <w:t>30</w:t>
            </w:r>
          </w:p>
        </w:tc>
      </w:tr>
      <w:tr w:rsidR="009A61D5">
        <w:tc>
          <w:tcPr>
            <w:tcW w:w="900" w:type="dxa"/>
          </w:tcPr>
          <w:p w:rsidR="009A61D5" w:rsidRDefault="009A61D5" w:rsidP="00382097"/>
        </w:tc>
        <w:tc>
          <w:tcPr>
            <w:tcW w:w="3060" w:type="dxa"/>
          </w:tcPr>
          <w:p w:rsidR="009A61D5" w:rsidRPr="00681C88" w:rsidRDefault="009A61D5" w:rsidP="00681C88">
            <w:pPr>
              <w:jc w:val="right"/>
              <w:rPr>
                <w:b/>
                <w:bCs/>
                <w:sz w:val="20"/>
                <w:szCs w:val="20"/>
              </w:rPr>
            </w:pPr>
            <w:r w:rsidRPr="00681C88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77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</w:p>
        </w:tc>
        <w:tc>
          <w:tcPr>
            <w:tcW w:w="2698" w:type="dxa"/>
          </w:tcPr>
          <w:p w:rsidR="009A61D5" w:rsidRPr="00681C88" w:rsidRDefault="009A61D5" w:rsidP="00382097">
            <w:pPr>
              <w:rPr>
                <w:sz w:val="20"/>
                <w:szCs w:val="20"/>
              </w:rPr>
            </w:pPr>
          </w:p>
        </w:tc>
        <w:tc>
          <w:tcPr>
            <w:tcW w:w="1198" w:type="dxa"/>
            <w:vAlign w:val="center"/>
          </w:tcPr>
          <w:p w:rsidR="009A61D5" w:rsidRPr="00950933" w:rsidRDefault="009A61D5" w:rsidP="00681C8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495</w:t>
            </w:r>
          </w:p>
        </w:tc>
      </w:tr>
    </w:tbl>
    <w:p w:rsidR="009A61D5" w:rsidRDefault="009A61D5" w:rsidP="005513E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A61D5" w:rsidRPr="00B80B8E" w:rsidRDefault="009A61D5" w:rsidP="005513EA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A61D5" w:rsidRPr="005513EA" w:rsidRDefault="009A61D5" w:rsidP="005513EA">
      <w:pPr>
        <w:rPr>
          <w:rFonts w:ascii="Calibri" w:hAnsi="Calibri" w:cs="Calibri"/>
        </w:rPr>
      </w:pPr>
    </w:p>
    <w:p w:rsidR="009A61D5" w:rsidRPr="00A038EC" w:rsidRDefault="009A61D5" w:rsidP="002A65AF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038EC">
        <w:rPr>
          <w:b/>
          <w:bCs/>
          <w:sz w:val="28"/>
          <w:szCs w:val="28"/>
        </w:rPr>
        <w:t>10. Перечень основной и дополнительной учебной литературы.</w:t>
      </w:r>
    </w:p>
    <w:p w:rsidR="009A61D5" w:rsidRPr="00A038EC" w:rsidRDefault="009A61D5">
      <w:pPr>
        <w:rPr>
          <w:b/>
          <w:bCs/>
          <w:color w:val="000000"/>
          <w:sz w:val="28"/>
          <w:szCs w:val="28"/>
        </w:rPr>
      </w:pPr>
      <w:r w:rsidRPr="00A038EC">
        <w:rPr>
          <w:b/>
          <w:bCs/>
          <w:color w:val="000000"/>
          <w:sz w:val="28"/>
          <w:szCs w:val="28"/>
        </w:rPr>
        <w:t>Основная:</w:t>
      </w:r>
    </w:p>
    <w:p w:rsidR="009A61D5" w:rsidRPr="00682364" w:rsidRDefault="009A61D5">
      <w:pPr>
        <w:rPr>
          <w:color w:val="000000"/>
        </w:rPr>
      </w:pPr>
    </w:p>
    <w:p w:rsidR="009A61D5" w:rsidRPr="00AE1817" w:rsidRDefault="009A61D5" w:rsidP="00F420EE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Семплес, Е.Б. Энциклопедия войлока.- М.: 2008,</w:t>
      </w:r>
    </w:p>
    <w:p w:rsidR="009A61D5" w:rsidRPr="00AE1817" w:rsidRDefault="009A61D5" w:rsidP="00F420EE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Кокарева, Ия  Живописный войлок.- М.: 2009.</w:t>
      </w:r>
    </w:p>
    <w:p w:rsidR="009A61D5" w:rsidRPr="00AE1817" w:rsidRDefault="009A61D5" w:rsidP="00F420EE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Опарина, Н.Н. Вышивка. Культура и традиции.- М.: 2002.</w:t>
      </w:r>
    </w:p>
    <w:p w:rsidR="009A61D5" w:rsidRPr="00AE1817" w:rsidRDefault="009A61D5" w:rsidP="00F420EE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Дворкина, И. Гобелен за 10 вечеров…- М: 2000.</w:t>
      </w:r>
    </w:p>
    <w:p w:rsidR="009A61D5" w:rsidRPr="00AE1817" w:rsidRDefault="009A61D5" w:rsidP="00F420EE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Улица Гобеленов.-Вира-М.: 2008</w:t>
      </w:r>
    </w:p>
    <w:p w:rsidR="009A61D5" w:rsidRPr="00AE1817" w:rsidRDefault="009A61D5" w:rsidP="00F420EE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Лещенко, Т.А. Нетканый гобелен.-М.: 2005.</w:t>
      </w:r>
    </w:p>
    <w:p w:rsidR="009A61D5" w:rsidRPr="00AE1817" w:rsidRDefault="009A61D5" w:rsidP="009624DB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Козлов, В.Н. Художественное оформление текстильных изделий: Учебник—М.: Л. и П.П.,2005</w:t>
      </w:r>
    </w:p>
    <w:p w:rsidR="009A61D5" w:rsidRDefault="009A61D5" w:rsidP="009624DB">
      <w:pPr>
        <w:numPr>
          <w:ilvl w:val="0"/>
          <w:numId w:val="6"/>
        </w:numPr>
        <w:rPr>
          <w:sz w:val="28"/>
          <w:szCs w:val="28"/>
        </w:rPr>
      </w:pPr>
      <w:r w:rsidRPr="00AE1817">
        <w:rPr>
          <w:sz w:val="28"/>
          <w:szCs w:val="28"/>
        </w:rPr>
        <w:t>Иттен, И. Искусство цвета. Учебник-М.: Д. Андронов,2004</w:t>
      </w:r>
    </w:p>
    <w:p w:rsidR="009A61D5" w:rsidRPr="00AE1817" w:rsidRDefault="009A61D5" w:rsidP="009624DB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Вийранд,Т.О. Молодежи об искусстве.-Т.:Кунст.,2001</w:t>
      </w:r>
    </w:p>
    <w:p w:rsidR="009A61D5" w:rsidRDefault="009A61D5" w:rsidP="00B238B6">
      <w:pPr>
        <w:rPr>
          <w:sz w:val="26"/>
          <w:szCs w:val="26"/>
        </w:rPr>
      </w:pPr>
    </w:p>
    <w:p w:rsidR="009A61D5" w:rsidRDefault="009A61D5" w:rsidP="004F23EE">
      <w:pPr>
        <w:jc w:val="center"/>
        <w:rPr>
          <w:sz w:val="26"/>
          <w:szCs w:val="26"/>
        </w:rPr>
      </w:pPr>
    </w:p>
    <w:sectPr w:rsidR="009A61D5" w:rsidSect="00B23F2E">
      <w:pgSz w:w="11906" w:h="16838"/>
      <w:pgMar w:top="1134" w:right="566" w:bottom="1134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1D5" w:rsidRDefault="009A61D5">
      <w:r>
        <w:separator/>
      </w:r>
    </w:p>
  </w:endnote>
  <w:endnote w:type="continuationSeparator" w:id="0">
    <w:p w:rsidR="009A61D5" w:rsidRDefault="009A61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1D5" w:rsidRDefault="009A61D5">
      <w:r>
        <w:separator/>
      </w:r>
    </w:p>
  </w:footnote>
  <w:footnote w:type="continuationSeparator" w:id="0">
    <w:p w:rsidR="009A61D5" w:rsidRDefault="009A61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BB4C1C"/>
    <w:multiLevelType w:val="hybridMultilevel"/>
    <w:tmpl w:val="A838F6A4"/>
    <w:lvl w:ilvl="0" w:tplc="C8DC5E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0047D3A"/>
    <w:multiLevelType w:val="hybridMultilevel"/>
    <w:tmpl w:val="59E07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065B"/>
    <w:rsid w:val="00001355"/>
    <w:rsid w:val="000023FD"/>
    <w:rsid w:val="000025F6"/>
    <w:rsid w:val="00012A1C"/>
    <w:rsid w:val="00016BAE"/>
    <w:rsid w:val="00017714"/>
    <w:rsid w:val="00021143"/>
    <w:rsid w:val="00023D4B"/>
    <w:rsid w:val="00024BAD"/>
    <w:rsid w:val="000266A4"/>
    <w:rsid w:val="00027453"/>
    <w:rsid w:val="00030043"/>
    <w:rsid w:val="000451E7"/>
    <w:rsid w:val="000574C3"/>
    <w:rsid w:val="00067D6A"/>
    <w:rsid w:val="00075F32"/>
    <w:rsid w:val="0007776D"/>
    <w:rsid w:val="000841F9"/>
    <w:rsid w:val="00091BF3"/>
    <w:rsid w:val="00094578"/>
    <w:rsid w:val="00094C72"/>
    <w:rsid w:val="000951CA"/>
    <w:rsid w:val="000A0F78"/>
    <w:rsid w:val="000B0911"/>
    <w:rsid w:val="000B0C04"/>
    <w:rsid w:val="000B4531"/>
    <w:rsid w:val="000B5C6B"/>
    <w:rsid w:val="000B64B1"/>
    <w:rsid w:val="000B6890"/>
    <w:rsid w:val="000B6F1C"/>
    <w:rsid w:val="000C32AE"/>
    <w:rsid w:val="000C41B0"/>
    <w:rsid w:val="000D1833"/>
    <w:rsid w:val="000E4752"/>
    <w:rsid w:val="000E5A68"/>
    <w:rsid w:val="000E5EE5"/>
    <w:rsid w:val="000F097D"/>
    <w:rsid w:val="000F5546"/>
    <w:rsid w:val="000F59B3"/>
    <w:rsid w:val="000F791C"/>
    <w:rsid w:val="00100520"/>
    <w:rsid w:val="001038FD"/>
    <w:rsid w:val="00107E15"/>
    <w:rsid w:val="00121FB9"/>
    <w:rsid w:val="00122E69"/>
    <w:rsid w:val="001252B7"/>
    <w:rsid w:val="00126D73"/>
    <w:rsid w:val="00130F1B"/>
    <w:rsid w:val="001316FB"/>
    <w:rsid w:val="0013177D"/>
    <w:rsid w:val="0013485F"/>
    <w:rsid w:val="001369F5"/>
    <w:rsid w:val="00144CF7"/>
    <w:rsid w:val="001524D8"/>
    <w:rsid w:val="00156700"/>
    <w:rsid w:val="001643DD"/>
    <w:rsid w:val="0016495E"/>
    <w:rsid w:val="00166E6E"/>
    <w:rsid w:val="00170FE8"/>
    <w:rsid w:val="0017231F"/>
    <w:rsid w:val="0017529F"/>
    <w:rsid w:val="001814F8"/>
    <w:rsid w:val="00190B8C"/>
    <w:rsid w:val="00197472"/>
    <w:rsid w:val="001A0FA6"/>
    <w:rsid w:val="001B1050"/>
    <w:rsid w:val="001B298C"/>
    <w:rsid w:val="001B779A"/>
    <w:rsid w:val="001C3422"/>
    <w:rsid w:val="001C3D16"/>
    <w:rsid w:val="001C7D1A"/>
    <w:rsid w:val="001E0D7C"/>
    <w:rsid w:val="001F1AE0"/>
    <w:rsid w:val="001F3B28"/>
    <w:rsid w:val="001F3F03"/>
    <w:rsid w:val="001F5CC1"/>
    <w:rsid w:val="001F78BA"/>
    <w:rsid w:val="0020612F"/>
    <w:rsid w:val="00217708"/>
    <w:rsid w:val="00221EE0"/>
    <w:rsid w:val="00222111"/>
    <w:rsid w:val="002223E4"/>
    <w:rsid w:val="002227F5"/>
    <w:rsid w:val="00225BFB"/>
    <w:rsid w:val="00231864"/>
    <w:rsid w:val="0023294C"/>
    <w:rsid w:val="0023500B"/>
    <w:rsid w:val="00242EBA"/>
    <w:rsid w:val="00246258"/>
    <w:rsid w:val="002612DD"/>
    <w:rsid w:val="00262738"/>
    <w:rsid w:val="00266A17"/>
    <w:rsid w:val="0027012E"/>
    <w:rsid w:val="00272EE0"/>
    <w:rsid w:val="00274337"/>
    <w:rsid w:val="00274E65"/>
    <w:rsid w:val="00277D58"/>
    <w:rsid w:val="002800FB"/>
    <w:rsid w:val="0028094F"/>
    <w:rsid w:val="00281D7F"/>
    <w:rsid w:val="002830B2"/>
    <w:rsid w:val="002867D0"/>
    <w:rsid w:val="00291908"/>
    <w:rsid w:val="00291BE9"/>
    <w:rsid w:val="002A56AC"/>
    <w:rsid w:val="002A65AF"/>
    <w:rsid w:val="002A6B21"/>
    <w:rsid w:val="002A7E45"/>
    <w:rsid w:val="002B1A18"/>
    <w:rsid w:val="002B27CD"/>
    <w:rsid w:val="002B484D"/>
    <w:rsid w:val="002B5EDF"/>
    <w:rsid w:val="002B6912"/>
    <w:rsid w:val="002C7BDB"/>
    <w:rsid w:val="002D09EE"/>
    <w:rsid w:val="002D68B9"/>
    <w:rsid w:val="002E068A"/>
    <w:rsid w:val="002E1EB5"/>
    <w:rsid w:val="002E34E5"/>
    <w:rsid w:val="002E54FF"/>
    <w:rsid w:val="002F0A74"/>
    <w:rsid w:val="002F559F"/>
    <w:rsid w:val="002F5A21"/>
    <w:rsid w:val="002F601F"/>
    <w:rsid w:val="002F79E3"/>
    <w:rsid w:val="0030469D"/>
    <w:rsid w:val="00313443"/>
    <w:rsid w:val="00314506"/>
    <w:rsid w:val="00317282"/>
    <w:rsid w:val="003202F9"/>
    <w:rsid w:val="00330765"/>
    <w:rsid w:val="00335033"/>
    <w:rsid w:val="00336816"/>
    <w:rsid w:val="00336F15"/>
    <w:rsid w:val="003408C6"/>
    <w:rsid w:val="00340D8A"/>
    <w:rsid w:val="0034169F"/>
    <w:rsid w:val="0034305E"/>
    <w:rsid w:val="003432D6"/>
    <w:rsid w:val="0034441B"/>
    <w:rsid w:val="00345C85"/>
    <w:rsid w:val="00347A7F"/>
    <w:rsid w:val="00352B22"/>
    <w:rsid w:val="00356ADC"/>
    <w:rsid w:val="00356B51"/>
    <w:rsid w:val="0036281D"/>
    <w:rsid w:val="003630AD"/>
    <w:rsid w:val="003711BE"/>
    <w:rsid w:val="00382097"/>
    <w:rsid w:val="00382422"/>
    <w:rsid w:val="00387BA0"/>
    <w:rsid w:val="00390466"/>
    <w:rsid w:val="003957B4"/>
    <w:rsid w:val="003A1566"/>
    <w:rsid w:val="003A1CA9"/>
    <w:rsid w:val="003A53B3"/>
    <w:rsid w:val="003B112E"/>
    <w:rsid w:val="003C06B1"/>
    <w:rsid w:val="003C1CF9"/>
    <w:rsid w:val="003D0812"/>
    <w:rsid w:val="003D22F8"/>
    <w:rsid w:val="003D676F"/>
    <w:rsid w:val="003D7D80"/>
    <w:rsid w:val="003E35BF"/>
    <w:rsid w:val="003F0E0F"/>
    <w:rsid w:val="003F1287"/>
    <w:rsid w:val="003F48ED"/>
    <w:rsid w:val="0040792A"/>
    <w:rsid w:val="0041119A"/>
    <w:rsid w:val="0041256C"/>
    <w:rsid w:val="00415139"/>
    <w:rsid w:val="00415AA8"/>
    <w:rsid w:val="00421A70"/>
    <w:rsid w:val="00422695"/>
    <w:rsid w:val="00425F7A"/>
    <w:rsid w:val="0043404A"/>
    <w:rsid w:val="00437BD1"/>
    <w:rsid w:val="00446346"/>
    <w:rsid w:val="00447549"/>
    <w:rsid w:val="00450883"/>
    <w:rsid w:val="004528EB"/>
    <w:rsid w:val="00453ED8"/>
    <w:rsid w:val="00464A22"/>
    <w:rsid w:val="00472658"/>
    <w:rsid w:val="00473002"/>
    <w:rsid w:val="004739B3"/>
    <w:rsid w:val="004770EC"/>
    <w:rsid w:val="004811E8"/>
    <w:rsid w:val="004850BE"/>
    <w:rsid w:val="00494736"/>
    <w:rsid w:val="00496107"/>
    <w:rsid w:val="004A62C7"/>
    <w:rsid w:val="004A6C9F"/>
    <w:rsid w:val="004B3FB3"/>
    <w:rsid w:val="004B5CE9"/>
    <w:rsid w:val="004C37F2"/>
    <w:rsid w:val="004C5B68"/>
    <w:rsid w:val="004C5B97"/>
    <w:rsid w:val="004D0327"/>
    <w:rsid w:val="004D1455"/>
    <w:rsid w:val="004E0C4E"/>
    <w:rsid w:val="004E600A"/>
    <w:rsid w:val="004F2256"/>
    <w:rsid w:val="004F23EE"/>
    <w:rsid w:val="004F2874"/>
    <w:rsid w:val="004F3269"/>
    <w:rsid w:val="004F68F9"/>
    <w:rsid w:val="00500DCA"/>
    <w:rsid w:val="0050305C"/>
    <w:rsid w:val="00506F42"/>
    <w:rsid w:val="0051099D"/>
    <w:rsid w:val="00515549"/>
    <w:rsid w:val="00517055"/>
    <w:rsid w:val="00520C04"/>
    <w:rsid w:val="00523B47"/>
    <w:rsid w:val="00530DC5"/>
    <w:rsid w:val="0053758F"/>
    <w:rsid w:val="005407B2"/>
    <w:rsid w:val="0054328C"/>
    <w:rsid w:val="00543918"/>
    <w:rsid w:val="00544DED"/>
    <w:rsid w:val="005512C5"/>
    <w:rsid w:val="005513EA"/>
    <w:rsid w:val="00554172"/>
    <w:rsid w:val="0056065B"/>
    <w:rsid w:val="00560728"/>
    <w:rsid w:val="00562760"/>
    <w:rsid w:val="00563170"/>
    <w:rsid w:val="005739ED"/>
    <w:rsid w:val="00574A65"/>
    <w:rsid w:val="00581868"/>
    <w:rsid w:val="00592678"/>
    <w:rsid w:val="00592755"/>
    <w:rsid w:val="00593EEA"/>
    <w:rsid w:val="00596EE3"/>
    <w:rsid w:val="00597AB4"/>
    <w:rsid w:val="005A47B7"/>
    <w:rsid w:val="005B1F23"/>
    <w:rsid w:val="005B6524"/>
    <w:rsid w:val="005B7B19"/>
    <w:rsid w:val="005C7994"/>
    <w:rsid w:val="005D21BB"/>
    <w:rsid w:val="005D3DDA"/>
    <w:rsid w:val="005E5045"/>
    <w:rsid w:val="005E7B1C"/>
    <w:rsid w:val="005F00CC"/>
    <w:rsid w:val="005F17C3"/>
    <w:rsid w:val="005F5A62"/>
    <w:rsid w:val="005F6E0A"/>
    <w:rsid w:val="0060071C"/>
    <w:rsid w:val="00620894"/>
    <w:rsid w:val="00627BB0"/>
    <w:rsid w:val="006362A0"/>
    <w:rsid w:val="0063697F"/>
    <w:rsid w:val="00645A8B"/>
    <w:rsid w:val="00647561"/>
    <w:rsid w:val="00650021"/>
    <w:rsid w:val="006523AF"/>
    <w:rsid w:val="00654504"/>
    <w:rsid w:val="006654EF"/>
    <w:rsid w:val="00666EF6"/>
    <w:rsid w:val="006735BA"/>
    <w:rsid w:val="00681C88"/>
    <w:rsid w:val="00682364"/>
    <w:rsid w:val="00692883"/>
    <w:rsid w:val="006A72E6"/>
    <w:rsid w:val="006B070F"/>
    <w:rsid w:val="006B1CE5"/>
    <w:rsid w:val="006B2A37"/>
    <w:rsid w:val="006B57E8"/>
    <w:rsid w:val="006C1C32"/>
    <w:rsid w:val="006D163C"/>
    <w:rsid w:val="006D3155"/>
    <w:rsid w:val="006E5E90"/>
    <w:rsid w:val="006E635C"/>
    <w:rsid w:val="006E663A"/>
    <w:rsid w:val="006F0293"/>
    <w:rsid w:val="006F61E9"/>
    <w:rsid w:val="007001E9"/>
    <w:rsid w:val="007027EE"/>
    <w:rsid w:val="00703C71"/>
    <w:rsid w:val="00715FD9"/>
    <w:rsid w:val="00717C64"/>
    <w:rsid w:val="00723D2C"/>
    <w:rsid w:val="00724A4D"/>
    <w:rsid w:val="007278C5"/>
    <w:rsid w:val="00730FF2"/>
    <w:rsid w:val="00731613"/>
    <w:rsid w:val="00733250"/>
    <w:rsid w:val="00734590"/>
    <w:rsid w:val="007364C5"/>
    <w:rsid w:val="0073775C"/>
    <w:rsid w:val="00743DBE"/>
    <w:rsid w:val="007472D9"/>
    <w:rsid w:val="00753BF0"/>
    <w:rsid w:val="0076266D"/>
    <w:rsid w:val="007645CD"/>
    <w:rsid w:val="00774027"/>
    <w:rsid w:val="007748CD"/>
    <w:rsid w:val="007779C5"/>
    <w:rsid w:val="00780A39"/>
    <w:rsid w:val="007828AC"/>
    <w:rsid w:val="00782C32"/>
    <w:rsid w:val="007872DF"/>
    <w:rsid w:val="00790027"/>
    <w:rsid w:val="00790BFD"/>
    <w:rsid w:val="00793C75"/>
    <w:rsid w:val="007952F8"/>
    <w:rsid w:val="007A4A05"/>
    <w:rsid w:val="007A4C4B"/>
    <w:rsid w:val="007A56E8"/>
    <w:rsid w:val="007B3AED"/>
    <w:rsid w:val="007B6498"/>
    <w:rsid w:val="007C15EC"/>
    <w:rsid w:val="007C4B65"/>
    <w:rsid w:val="007C63CC"/>
    <w:rsid w:val="007D19FE"/>
    <w:rsid w:val="007E7473"/>
    <w:rsid w:val="007F2C2C"/>
    <w:rsid w:val="007F3E82"/>
    <w:rsid w:val="007F4552"/>
    <w:rsid w:val="00802238"/>
    <w:rsid w:val="00810674"/>
    <w:rsid w:val="0081305E"/>
    <w:rsid w:val="00830ECD"/>
    <w:rsid w:val="00832BAB"/>
    <w:rsid w:val="00834FD0"/>
    <w:rsid w:val="00835616"/>
    <w:rsid w:val="00835ACF"/>
    <w:rsid w:val="008361C7"/>
    <w:rsid w:val="00842EDE"/>
    <w:rsid w:val="008518E0"/>
    <w:rsid w:val="008531EB"/>
    <w:rsid w:val="008543D8"/>
    <w:rsid w:val="00855B4C"/>
    <w:rsid w:val="0085728E"/>
    <w:rsid w:val="008616E0"/>
    <w:rsid w:val="00866E64"/>
    <w:rsid w:val="008777B4"/>
    <w:rsid w:val="008812C6"/>
    <w:rsid w:val="00892EC5"/>
    <w:rsid w:val="00893EF5"/>
    <w:rsid w:val="008A3316"/>
    <w:rsid w:val="008A6A6D"/>
    <w:rsid w:val="008B0932"/>
    <w:rsid w:val="008B2EE4"/>
    <w:rsid w:val="008B63C9"/>
    <w:rsid w:val="008C1EB6"/>
    <w:rsid w:val="008D6BE8"/>
    <w:rsid w:val="008E7EAC"/>
    <w:rsid w:val="008F0B6B"/>
    <w:rsid w:val="008F1676"/>
    <w:rsid w:val="008F19AE"/>
    <w:rsid w:val="008F577F"/>
    <w:rsid w:val="008F6876"/>
    <w:rsid w:val="00900A93"/>
    <w:rsid w:val="009058B4"/>
    <w:rsid w:val="00914431"/>
    <w:rsid w:val="0091606C"/>
    <w:rsid w:val="009215B5"/>
    <w:rsid w:val="00923210"/>
    <w:rsid w:val="00923E9F"/>
    <w:rsid w:val="009241BC"/>
    <w:rsid w:val="0093281B"/>
    <w:rsid w:val="009446F5"/>
    <w:rsid w:val="009468E0"/>
    <w:rsid w:val="00946E52"/>
    <w:rsid w:val="00950933"/>
    <w:rsid w:val="00952C70"/>
    <w:rsid w:val="009556E6"/>
    <w:rsid w:val="0095581B"/>
    <w:rsid w:val="0095655C"/>
    <w:rsid w:val="009616F7"/>
    <w:rsid w:val="009624DB"/>
    <w:rsid w:val="00964CCA"/>
    <w:rsid w:val="0097516B"/>
    <w:rsid w:val="009759FB"/>
    <w:rsid w:val="009833F1"/>
    <w:rsid w:val="00983F3F"/>
    <w:rsid w:val="00984ABF"/>
    <w:rsid w:val="00990A73"/>
    <w:rsid w:val="00991712"/>
    <w:rsid w:val="00997BE9"/>
    <w:rsid w:val="009A61D5"/>
    <w:rsid w:val="009B6B2D"/>
    <w:rsid w:val="009C0CE7"/>
    <w:rsid w:val="009C2902"/>
    <w:rsid w:val="009C3B81"/>
    <w:rsid w:val="009C7676"/>
    <w:rsid w:val="009D0AF4"/>
    <w:rsid w:val="009D4301"/>
    <w:rsid w:val="009D5208"/>
    <w:rsid w:val="009D72EA"/>
    <w:rsid w:val="009D7EAB"/>
    <w:rsid w:val="009E1C9E"/>
    <w:rsid w:val="009E538C"/>
    <w:rsid w:val="00A01045"/>
    <w:rsid w:val="00A019DD"/>
    <w:rsid w:val="00A020F3"/>
    <w:rsid w:val="00A038EC"/>
    <w:rsid w:val="00A1593F"/>
    <w:rsid w:val="00A16D04"/>
    <w:rsid w:val="00A26723"/>
    <w:rsid w:val="00A3136E"/>
    <w:rsid w:val="00A372DA"/>
    <w:rsid w:val="00A40BC5"/>
    <w:rsid w:val="00A521CB"/>
    <w:rsid w:val="00A573D5"/>
    <w:rsid w:val="00A578AB"/>
    <w:rsid w:val="00A71CD1"/>
    <w:rsid w:val="00A72AA4"/>
    <w:rsid w:val="00A812D2"/>
    <w:rsid w:val="00A81B91"/>
    <w:rsid w:val="00A82804"/>
    <w:rsid w:val="00A84299"/>
    <w:rsid w:val="00A85044"/>
    <w:rsid w:val="00A854F2"/>
    <w:rsid w:val="00A8590A"/>
    <w:rsid w:val="00A96C44"/>
    <w:rsid w:val="00AA33B1"/>
    <w:rsid w:val="00AB3307"/>
    <w:rsid w:val="00AB54A7"/>
    <w:rsid w:val="00AC0C52"/>
    <w:rsid w:val="00AC752D"/>
    <w:rsid w:val="00AD05BD"/>
    <w:rsid w:val="00AD69A3"/>
    <w:rsid w:val="00AE02E3"/>
    <w:rsid w:val="00AE0FA6"/>
    <w:rsid w:val="00AE1817"/>
    <w:rsid w:val="00AE3258"/>
    <w:rsid w:val="00AE3EE3"/>
    <w:rsid w:val="00AE688B"/>
    <w:rsid w:val="00AF3030"/>
    <w:rsid w:val="00AF71BD"/>
    <w:rsid w:val="00B01BDB"/>
    <w:rsid w:val="00B058D5"/>
    <w:rsid w:val="00B07A5B"/>
    <w:rsid w:val="00B1449F"/>
    <w:rsid w:val="00B23764"/>
    <w:rsid w:val="00B238B6"/>
    <w:rsid w:val="00B23F2E"/>
    <w:rsid w:val="00B32B08"/>
    <w:rsid w:val="00B376A1"/>
    <w:rsid w:val="00B37E80"/>
    <w:rsid w:val="00B37ECA"/>
    <w:rsid w:val="00B45704"/>
    <w:rsid w:val="00B51D74"/>
    <w:rsid w:val="00B561EE"/>
    <w:rsid w:val="00B611CE"/>
    <w:rsid w:val="00B64A37"/>
    <w:rsid w:val="00B679C1"/>
    <w:rsid w:val="00B679DE"/>
    <w:rsid w:val="00B70014"/>
    <w:rsid w:val="00B70EE8"/>
    <w:rsid w:val="00B73C7D"/>
    <w:rsid w:val="00B7649B"/>
    <w:rsid w:val="00B80B8E"/>
    <w:rsid w:val="00B81226"/>
    <w:rsid w:val="00B93B21"/>
    <w:rsid w:val="00B93CC3"/>
    <w:rsid w:val="00B93E0A"/>
    <w:rsid w:val="00B946E7"/>
    <w:rsid w:val="00B94D47"/>
    <w:rsid w:val="00B96057"/>
    <w:rsid w:val="00B9756A"/>
    <w:rsid w:val="00BA146D"/>
    <w:rsid w:val="00BA31C1"/>
    <w:rsid w:val="00BB30A3"/>
    <w:rsid w:val="00BC3B4E"/>
    <w:rsid w:val="00BC4706"/>
    <w:rsid w:val="00BD307C"/>
    <w:rsid w:val="00BD3843"/>
    <w:rsid w:val="00BD4104"/>
    <w:rsid w:val="00BE28CA"/>
    <w:rsid w:val="00BE42B5"/>
    <w:rsid w:val="00BF15CD"/>
    <w:rsid w:val="00BF4850"/>
    <w:rsid w:val="00BF7E76"/>
    <w:rsid w:val="00C0528D"/>
    <w:rsid w:val="00C0561D"/>
    <w:rsid w:val="00C07F20"/>
    <w:rsid w:val="00C15D84"/>
    <w:rsid w:val="00C2058C"/>
    <w:rsid w:val="00C25EFE"/>
    <w:rsid w:val="00C27056"/>
    <w:rsid w:val="00C31CC3"/>
    <w:rsid w:val="00C3362A"/>
    <w:rsid w:val="00C346FB"/>
    <w:rsid w:val="00C45609"/>
    <w:rsid w:val="00C47498"/>
    <w:rsid w:val="00C501DD"/>
    <w:rsid w:val="00C535FD"/>
    <w:rsid w:val="00C538B7"/>
    <w:rsid w:val="00C54843"/>
    <w:rsid w:val="00C550D6"/>
    <w:rsid w:val="00C60578"/>
    <w:rsid w:val="00C643F1"/>
    <w:rsid w:val="00C67BE8"/>
    <w:rsid w:val="00C71F5B"/>
    <w:rsid w:val="00C72B0E"/>
    <w:rsid w:val="00C760B8"/>
    <w:rsid w:val="00C7632B"/>
    <w:rsid w:val="00C76F58"/>
    <w:rsid w:val="00C90129"/>
    <w:rsid w:val="00C92688"/>
    <w:rsid w:val="00C96D98"/>
    <w:rsid w:val="00CA7D3A"/>
    <w:rsid w:val="00CB29FB"/>
    <w:rsid w:val="00CB2BD0"/>
    <w:rsid w:val="00CB304D"/>
    <w:rsid w:val="00CC0B8E"/>
    <w:rsid w:val="00CC2E90"/>
    <w:rsid w:val="00CC49AE"/>
    <w:rsid w:val="00CC4C7D"/>
    <w:rsid w:val="00CC6ABE"/>
    <w:rsid w:val="00CD0756"/>
    <w:rsid w:val="00CD10D4"/>
    <w:rsid w:val="00CD2BDB"/>
    <w:rsid w:val="00CD6CF7"/>
    <w:rsid w:val="00CE2F9C"/>
    <w:rsid w:val="00CE4909"/>
    <w:rsid w:val="00CF0F56"/>
    <w:rsid w:val="00CF2B1F"/>
    <w:rsid w:val="00D044CE"/>
    <w:rsid w:val="00D06204"/>
    <w:rsid w:val="00D10D37"/>
    <w:rsid w:val="00D117CA"/>
    <w:rsid w:val="00D16D89"/>
    <w:rsid w:val="00D23DE2"/>
    <w:rsid w:val="00D31BBD"/>
    <w:rsid w:val="00D332AB"/>
    <w:rsid w:val="00D342E8"/>
    <w:rsid w:val="00D3485C"/>
    <w:rsid w:val="00D41003"/>
    <w:rsid w:val="00D42C84"/>
    <w:rsid w:val="00D43532"/>
    <w:rsid w:val="00D45774"/>
    <w:rsid w:val="00D5057D"/>
    <w:rsid w:val="00D509A4"/>
    <w:rsid w:val="00D52E18"/>
    <w:rsid w:val="00D54837"/>
    <w:rsid w:val="00D577A5"/>
    <w:rsid w:val="00D630D8"/>
    <w:rsid w:val="00D64083"/>
    <w:rsid w:val="00D64C5D"/>
    <w:rsid w:val="00D64D9F"/>
    <w:rsid w:val="00D673F2"/>
    <w:rsid w:val="00D71972"/>
    <w:rsid w:val="00D722C6"/>
    <w:rsid w:val="00D80950"/>
    <w:rsid w:val="00D810F5"/>
    <w:rsid w:val="00D83613"/>
    <w:rsid w:val="00D905A5"/>
    <w:rsid w:val="00D97B9B"/>
    <w:rsid w:val="00DA2248"/>
    <w:rsid w:val="00DA4774"/>
    <w:rsid w:val="00DB01A9"/>
    <w:rsid w:val="00DC2232"/>
    <w:rsid w:val="00DC360E"/>
    <w:rsid w:val="00DC5472"/>
    <w:rsid w:val="00DD0F97"/>
    <w:rsid w:val="00DD0FD3"/>
    <w:rsid w:val="00DD4BA8"/>
    <w:rsid w:val="00DD5028"/>
    <w:rsid w:val="00DD57AA"/>
    <w:rsid w:val="00DE3649"/>
    <w:rsid w:val="00DE4A1B"/>
    <w:rsid w:val="00DE5DD6"/>
    <w:rsid w:val="00DF7F5E"/>
    <w:rsid w:val="00E03AE0"/>
    <w:rsid w:val="00E04040"/>
    <w:rsid w:val="00E07174"/>
    <w:rsid w:val="00E12549"/>
    <w:rsid w:val="00E14BD5"/>
    <w:rsid w:val="00E15811"/>
    <w:rsid w:val="00E20C0D"/>
    <w:rsid w:val="00E21B61"/>
    <w:rsid w:val="00E226D1"/>
    <w:rsid w:val="00E24B6D"/>
    <w:rsid w:val="00E251A6"/>
    <w:rsid w:val="00E25844"/>
    <w:rsid w:val="00E25CC2"/>
    <w:rsid w:val="00E2651D"/>
    <w:rsid w:val="00E32813"/>
    <w:rsid w:val="00E36DF2"/>
    <w:rsid w:val="00E4199E"/>
    <w:rsid w:val="00E4534F"/>
    <w:rsid w:val="00E647E9"/>
    <w:rsid w:val="00E64C10"/>
    <w:rsid w:val="00E70F90"/>
    <w:rsid w:val="00E74FA9"/>
    <w:rsid w:val="00E8142B"/>
    <w:rsid w:val="00E862F6"/>
    <w:rsid w:val="00E910CA"/>
    <w:rsid w:val="00E95A56"/>
    <w:rsid w:val="00E95B15"/>
    <w:rsid w:val="00E961D8"/>
    <w:rsid w:val="00E9752E"/>
    <w:rsid w:val="00EA58B3"/>
    <w:rsid w:val="00EB3F24"/>
    <w:rsid w:val="00EC6A44"/>
    <w:rsid w:val="00ED0F2C"/>
    <w:rsid w:val="00ED7EDD"/>
    <w:rsid w:val="00EE231A"/>
    <w:rsid w:val="00EF4AE6"/>
    <w:rsid w:val="00EF7934"/>
    <w:rsid w:val="00F05419"/>
    <w:rsid w:val="00F06CFE"/>
    <w:rsid w:val="00F104E2"/>
    <w:rsid w:val="00F11C06"/>
    <w:rsid w:val="00F171C9"/>
    <w:rsid w:val="00F17267"/>
    <w:rsid w:val="00F2473E"/>
    <w:rsid w:val="00F272B0"/>
    <w:rsid w:val="00F35E3C"/>
    <w:rsid w:val="00F4182C"/>
    <w:rsid w:val="00F420EE"/>
    <w:rsid w:val="00F42937"/>
    <w:rsid w:val="00F43770"/>
    <w:rsid w:val="00F44507"/>
    <w:rsid w:val="00F47B34"/>
    <w:rsid w:val="00F5212C"/>
    <w:rsid w:val="00F538C4"/>
    <w:rsid w:val="00F569E3"/>
    <w:rsid w:val="00F601E0"/>
    <w:rsid w:val="00F60A88"/>
    <w:rsid w:val="00F62EAB"/>
    <w:rsid w:val="00F719EA"/>
    <w:rsid w:val="00F74FC3"/>
    <w:rsid w:val="00F81730"/>
    <w:rsid w:val="00F839B6"/>
    <w:rsid w:val="00F949CF"/>
    <w:rsid w:val="00F97DBE"/>
    <w:rsid w:val="00FB68FE"/>
    <w:rsid w:val="00FC0018"/>
    <w:rsid w:val="00FC1E7E"/>
    <w:rsid w:val="00FC44F0"/>
    <w:rsid w:val="00FD0A11"/>
    <w:rsid w:val="00FE09A1"/>
    <w:rsid w:val="00FE1C36"/>
    <w:rsid w:val="00FE2104"/>
    <w:rsid w:val="00FF08FC"/>
    <w:rsid w:val="00FF171C"/>
    <w:rsid w:val="00FF43DC"/>
    <w:rsid w:val="00FF6EB7"/>
    <w:rsid w:val="00FF755E"/>
    <w:rsid w:val="00FF7C85"/>
    <w:rsid w:val="00FF7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 1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5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0F90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70F90"/>
    <w:rPr>
      <w:rFonts w:ascii="Cambria" w:hAnsi="Cambria" w:cs="Cambria"/>
      <w:b/>
      <w:bCs/>
      <w:kern w:val="32"/>
      <w:sz w:val="32"/>
      <w:szCs w:val="32"/>
    </w:rPr>
  </w:style>
  <w:style w:type="table" w:styleId="TableGrid1">
    <w:name w:val="Table Grid 1"/>
    <w:basedOn w:val="TableNormal"/>
    <w:uiPriority w:val="99"/>
    <w:rsid w:val="0056065B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56065B"/>
    <w:rPr>
      <w:vertAlign w:val="superscript"/>
    </w:rPr>
  </w:style>
  <w:style w:type="paragraph" w:styleId="NormalWeb">
    <w:name w:val="Normal (Web)"/>
    <w:aliases w:val="Обычный (Web)"/>
    <w:basedOn w:val="Normal"/>
    <w:autoRedefine/>
    <w:uiPriority w:val="99"/>
    <w:rsid w:val="00BE42B5"/>
    <w:pPr>
      <w:autoSpaceDN w:val="0"/>
      <w:jc w:val="center"/>
    </w:pPr>
    <w:rPr>
      <w:lang w:eastAsia="en-US"/>
    </w:rPr>
  </w:style>
  <w:style w:type="paragraph" w:customStyle="1" w:styleId="2">
    <w:name w:val="Знак2"/>
    <w:basedOn w:val="Normal"/>
    <w:uiPriority w:val="99"/>
    <w:rsid w:val="00A573D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4F23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тиль"/>
    <w:uiPriority w:val="99"/>
    <w:rsid w:val="004F287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0">
    <w:name w:val="Знак Знак Знак Знак"/>
    <w:basedOn w:val="Normal"/>
    <w:uiPriority w:val="99"/>
    <w:rsid w:val="00D10D3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List">
    <w:name w:val="List"/>
    <w:basedOn w:val="Normal"/>
    <w:uiPriority w:val="99"/>
    <w:rsid w:val="00170FE8"/>
    <w:pPr>
      <w:ind w:left="283" w:hanging="283"/>
    </w:pPr>
    <w:rPr>
      <w:rFonts w:ascii="Arial" w:hAnsi="Arial" w:cs="Arial"/>
      <w:lang w:eastAsia="ar-SA"/>
    </w:rPr>
  </w:style>
  <w:style w:type="paragraph" w:styleId="List2">
    <w:name w:val="List 2"/>
    <w:basedOn w:val="Normal"/>
    <w:uiPriority w:val="99"/>
    <w:rsid w:val="00170FE8"/>
    <w:pPr>
      <w:ind w:left="566" w:hanging="283"/>
    </w:pPr>
  </w:style>
  <w:style w:type="paragraph" w:styleId="BodyTextIndent">
    <w:name w:val="Body Text Indent"/>
    <w:aliases w:val="текст,Основной текст 1,Основной текст 1 Знак"/>
    <w:basedOn w:val="Normal"/>
    <w:link w:val="BodyTextIndentChar"/>
    <w:uiPriority w:val="99"/>
    <w:rsid w:val="007C15EC"/>
    <w:pPr>
      <w:spacing w:after="120"/>
      <w:ind w:left="283"/>
    </w:pPr>
    <w:rPr>
      <w:lang w:eastAsia="en-US"/>
    </w:rPr>
  </w:style>
  <w:style w:type="character" w:customStyle="1" w:styleId="BodyTextIndentChar">
    <w:name w:val="Body Text Indent Char"/>
    <w:aliases w:val="текст Char,Основной текст 1 Char,Основной текст 1 Знак Char"/>
    <w:basedOn w:val="DefaultParagraphFont"/>
    <w:link w:val="BodyTextIndent"/>
    <w:uiPriority w:val="99"/>
    <w:rsid w:val="007C15EC"/>
    <w:rPr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7472D9"/>
    <w:pPr>
      <w:spacing w:after="120" w:line="480" w:lineRule="auto"/>
    </w:pPr>
    <w:rPr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7472D9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B45704"/>
    <w:rPr>
      <w:rFonts w:ascii="Arial" w:hAnsi="Arial" w:cs="Arial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45704"/>
    <w:rPr>
      <w:rFonts w:ascii="Arial" w:hAnsi="Arial" w:cs="Arial"/>
      <w:lang w:eastAsia="ar-SA" w:bidi="ar-SA"/>
    </w:rPr>
  </w:style>
  <w:style w:type="paragraph" w:styleId="Header">
    <w:name w:val="header"/>
    <w:basedOn w:val="Normal"/>
    <w:link w:val="HeaderChar"/>
    <w:uiPriority w:val="99"/>
    <w:rsid w:val="002D09EE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D09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D09EE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09E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06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</TotalTime>
  <Pages>23</Pages>
  <Words>6082</Words>
  <Characters>-32766</Characters>
  <Application>Microsoft Office Outlook</Application>
  <DocSecurity>0</DocSecurity>
  <Lines>0</Lines>
  <Paragraphs>0</Paragraphs>
  <ScaleCrop>false</ScaleCrop>
  <Company>123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Игорь</dc:creator>
  <cp:keywords/>
  <dc:description/>
  <cp:lastModifiedBy>a</cp:lastModifiedBy>
  <cp:revision>13</cp:revision>
  <cp:lastPrinted>2003-12-31T22:13:00Z</cp:lastPrinted>
  <dcterms:created xsi:type="dcterms:W3CDTF">2017-11-12T17:24:00Z</dcterms:created>
  <dcterms:modified xsi:type="dcterms:W3CDTF">2003-12-31T23:47:00Z</dcterms:modified>
</cp:coreProperties>
</file>